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body>
    <w:sdt>
      <w:sdtPr>
        <w:rPr>
          <w:rFonts w:asciiTheme="minorHAnsi" w:hAnsiTheme="minorHAnsi" w:eastAsiaTheme="minorHAnsi" w:cstheme="minorBidi"/>
          <w:b w:val="0"/>
          <w:bCs w:val="0"/>
          <w:color w:val="auto"/>
          <w:sz w:val="22"/>
          <w:szCs w:val="22"/>
          <w:lang w:eastAsia="en-US"/>
        </w:rPr>
        <w:id w:val="-391972212"/>
        <w:docPartObj>
          <w:docPartGallery w:val="Table of Contents"/>
          <w:docPartUnique/>
        </w:docPartObj>
      </w:sdtPr>
      <w:sdtEndPr>
        <w:rPr>
          <w:noProof/>
        </w:rPr>
      </w:sdtEndPr>
      <w:sdtContent>
        <w:p w:rsidRPr="0044353F" w:rsidR="007009F5" w:rsidP="3E1E01FC" w:rsidRDefault="007009F5" w14:paraId="1185D707" w14:textId="77777777" w14:noSpellErr="1">
          <w:pPr>
            <w:pStyle w:val="TOCHeading"/>
            <w:rPr>
              <w:rFonts w:ascii="Calibri" w:hAnsi="Calibri" w:cs="Calibri" w:asciiTheme="minorAscii" w:hAnsiTheme="minorAscii" w:cstheme="minorAscii"/>
              <w:color w:val="009F4D"/>
              <w:sz w:val="32"/>
              <w:szCs w:val="32"/>
            </w:rPr>
          </w:pPr>
          <w:r w:rsidRPr="3E1E01FC" w:rsidR="3E1E01FC">
            <w:rPr>
              <w:rFonts w:ascii="Calibri" w:hAnsi="Calibri" w:cs="Calibri" w:asciiTheme="minorAscii" w:hAnsiTheme="minorAscii" w:cstheme="minorAscii"/>
              <w:color w:val="009F4D"/>
              <w:sz w:val="32"/>
              <w:szCs w:val="32"/>
            </w:rPr>
            <w:t>Contents</w:t>
          </w:r>
        </w:p>
        <w:p w:rsidR="00EE38AA" w:rsidRDefault="007009F5" w14:paraId="62F21407" w14:textId="77777777">
          <w:pPr>
            <w:pStyle w:val="TOC1"/>
            <w:tabs>
              <w:tab w:val="right" w:leader="dot" w:pos="9350"/>
            </w:tabs>
            <w:rPr>
              <w:rFonts w:eastAsiaTheme="minorEastAsia"/>
              <w:noProof/>
            </w:rPr>
          </w:pPr>
          <w:r>
            <w:fldChar w:fldCharType="begin"/>
          </w:r>
          <w:r>
            <w:instrText xml:space="preserve"> TOC \o "1-3" \h \z \u </w:instrText>
          </w:r>
          <w:r>
            <w:fldChar w:fldCharType="separate"/>
          </w:r>
          <w:hyperlink w:history="1" w:anchor="_Toc482355265">
            <w:r w:rsidRPr="00257AC4" w:rsidR="00EE38AA">
              <w:rPr>
                <w:rStyle w:val="Hyperlink"/>
                <w:noProof/>
              </w:rPr>
              <w:t>Student Payroll Supervisor</w:t>
            </w:r>
            <w:r w:rsidRPr="00257AC4" w:rsidR="00EE38AA">
              <w:rPr>
                <w:rStyle w:val="Hyperlink"/>
                <w:rFonts w:cs="Arial"/>
                <w:noProof/>
              </w:rPr>
              <w:t xml:space="preserve"> Introduction</w:t>
            </w:r>
            <w:r w:rsidR="00EE38AA">
              <w:rPr>
                <w:noProof/>
                <w:webHidden/>
              </w:rPr>
              <w:tab/>
            </w:r>
            <w:r w:rsidR="00EE38AA">
              <w:rPr>
                <w:noProof/>
                <w:webHidden/>
              </w:rPr>
              <w:fldChar w:fldCharType="begin"/>
            </w:r>
            <w:r w:rsidR="00EE38AA">
              <w:rPr>
                <w:noProof/>
                <w:webHidden/>
              </w:rPr>
              <w:instrText xml:space="preserve"> PAGEREF _Toc482355265 \h </w:instrText>
            </w:r>
            <w:r w:rsidR="00EE38AA">
              <w:rPr>
                <w:noProof/>
                <w:webHidden/>
              </w:rPr>
            </w:r>
            <w:r w:rsidR="00EE38AA">
              <w:rPr>
                <w:noProof/>
                <w:webHidden/>
              </w:rPr>
              <w:fldChar w:fldCharType="separate"/>
            </w:r>
            <w:r w:rsidR="00EE38AA">
              <w:rPr>
                <w:noProof/>
                <w:webHidden/>
              </w:rPr>
              <w:t>1</w:t>
            </w:r>
            <w:r w:rsidR="00EE38AA">
              <w:rPr>
                <w:noProof/>
                <w:webHidden/>
              </w:rPr>
              <w:fldChar w:fldCharType="end"/>
            </w:r>
          </w:hyperlink>
        </w:p>
        <w:p w:rsidR="00EE38AA" w:rsidRDefault="0044353F" w14:paraId="7BF729EE" w14:textId="77777777">
          <w:pPr>
            <w:pStyle w:val="TOC2"/>
            <w:tabs>
              <w:tab w:val="right" w:leader="dot" w:pos="9350"/>
            </w:tabs>
            <w:rPr>
              <w:rFonts w:eastAsiaTheme="minorEastAsia"/>
              <w:noProof/>
            </w:rPr>
          </w:pPr>
          <w:hyperlink w:history="1" w:anchor="_Toc482355266">
            <w:r w:rsidRPr="00257AC4" w:rsidR="00EE38AA">
              <w:rPr>
                <w:rStyle w:val="Hyperlink"/>
                <w:noProof/>
              </w:rPr>
              <w:t>Security</w:t>
            </w:r>
            <w:r w:rsidR="00EE38AA">
              <w:rPr>
                <w:noProof/>
                <w:webHidden/>
              </w:rPr>
              <w:tab/>
            </w:r>
            <w:r w:rsidR="00EE38AA">
              <w:rPr>
                <w:noProof/>
                <w:webHidden/>
              </w:rPr>
              <w:fldChar w:fldCharType="begin"/>
            </w:r>
            <w:r w:rsidR="00EE38AA">
              <w:rPr>
                <w:noProof/>
                <w:webHidden/>
              </w:rPr>
              <w:instrText xml:space="preserve"> PAGEREF _Toc482355266 \h </w:instrText>
            </w:r>
            <w:r w:rsidR="00EE38AA">
              <w:rPr>
                <w:noProof/>
                <w:webHidden/>
              </w:rPr>
            </w:r>
            <w:r w:rsidR="00EE38AA">
              <w:rPr>
                <w:noProof/>
                <w:webHidden/>
              </w:rPr>
              <w:fldChar w:fldCharType="separate"/>
            </w:r>
            <w:r w:rsidR="00EE38AA">
              <w:rPr>
                <w:noProof/>
                <w:webHidden/>
              </w:rPr>
              <w:t>2</w:t>
            </w:r>
            <w:r w:rsidR="00EE38AA">
              <w:rPr>
                <w:noProof/>
                <w:webHidden/>
              </w:rPr>
              <w:fldChar w:fldCharType="end"/>
            </w:r>
          </w:hyperlink>
        </w:p>
        <w:p w:rsidR="00EE38AA" w:rsidRDefault="0044353F" w14:paraId="5410840C" w14:textId="77777777">
          <w:pPr>
            <w:pStyle w:val="TOC2"/>
            <w:tabs>
              <w:tab w:val="right" w:leader="dot" w:pos="9350"/>
            </w:tabs>
            <w:rPr>
              <w:rFonts w:eastAsiaTheme="minorEastAsia"/>
              <w:noProof/>
            </w:rPr>
          </w:pPr>
          <w:hyperlink w:history="1" w:anchor="_Toc482355267">
            <w:r w:rsidRPr="00257AC4" w:rsidR="00EE38AA">
              <w:rPr>
                <w:rStyle w:val="Hyperlink"/>
                <w:noProof/>
              </w:rPr>
              <w:t>Access</w:t>
            </w:r>
            <w:r w:rsidR="00EE38AA">
              <w:rPr>
                <w:noProof/>
                <w:webHidden/>
              </w:rPr>
              <w:tab/>
            </w:r>
            <w:r w:rsidR="00EE38AA">
              <w:rPr>
                <w:noProof/>
                <w:webHidden/>
              </w:rPr>
              <w:fldChar w:fldCharType="begin"/>
            </w:r>
            <w:r w:rsidR="00EE38AA">
              <w:rPr>
                <w:noProof/>
                <w:webHidden/>
              </w:rPr>
              <w:instrText xml:space="preserve"> PAGEREF _Toc482355267 \h </w:instrText>
            </w:r>
            <w:r w:rsidR="00EE38AA">
              <w:rPr>
                <w:noProof/>
                <w:webHidden/>
              </w:rPr>
            </w:r>
            <w:r w:rsidR="00EE38AA">
              <w:rPr>
                <w:noProof/>
                <w:webHidden/>
              </w:rPr>
              <w:fldChar w:fldCharType="separate"/>
            </w:r>
            <w:r w:rsidR="00EE38AA">
              <w:rPr>
                <w:noProof/>
                <w:webHidden/>
              </w:rPr>
              <w:t>2</w:t>
            </w:r>
            <w:r w:rsidR="00EE38AA">
              <w:rPr>
                <w:noProof/>
                <w:webHidden/>
              </w:rPr>
              <w:fldChar w:fldCharType="end"/>
            </w:r>
          </w:hyperlink>
        </w:p>
        <w:p w:rsidR="00EE38AA" w:rsidRDefault="0044353F" w14:paraId="18A6B27A" w14:textId="77777777">
          <w:pPr>
            <w:pStyle w:val="TOC1"/>
            <w:tabs>
              <w:tab w:val="right" w:leader="dot" w:pos="9350"/>
            </w:tabs>
            <w:rPr>
              <w:rFonts w:eastAsiaTheme="minorEastAsia"/>
              <w:noProof/>
            </w:rPr>
          </w:pPr>
          <w:hyperlink w:history="1" w:anchor="_Toc482355268">
            <w:r w:rsidRPr="00257AC4" w:rsidR="00EE38AA">
              <w:rPr>
                <w:rStyle w:val="Hyperlink"/>
                <w:noProof/>
              </w:rPr>
              <w:t>Approve Time Worked</w:t>
            </w:r>
            <w:r w:rsidR="00EE38AA">
              <w:rPr>
                <w:noProof/>
                <w:webHidden/>
              </w:rPr>
              <w:tab/>
            </w:r>
            <w:r w:rsidR="00EE38AA">
              <w:rPr>
                <w:noProof/>
                <w:webHidden/>
              </w:rPr>
              <w:fldChar w:fldCharType="begin"/>
            </w:r>
            <w:r w:rsidR="00EE38AA">
              <w:rPr>
                <w:noProof/>
                <w:webHidden/>
              </w:rPr>
              <w:instrText xml:space="preserve"> PAGEREF _Toc482355268 \h </w:instrText>
            </w:r>
            <w:r w:rsidR="00EE38AA">
              <w:rPr>
                <w:noProof/>
                <w:webHidden/>
              </w:rPr>
            </w:r>
            <w:r w:rsidR="00EE38AA">
              <w:rPr>
                <w:noProof/>
                <w:webHidden/>
              </w:rPr>
              <w:fldChar w:fldCharType="separate"/>
            </w:r>
            <w:r w:rsidR="00EE38AA">
              <w:rPr>
                <w:noProof/>
                <w:webHidden/>
              </w:rPr>
              <w:t>3</w:t>
            </w:r>
            <w:r w:rsidR="00EE38AA">
              <w:rPr>
                <w:noProof/>
                <w:webHidden/>
              </w:rPr>
              <w:fldChar w:fldCharType="end"/>
            </w:r>
          </w:hyperlink>
        </w:p>
        <w:p w:rsidR="00EE38AA" w:rsidRDefault="0044353F" w14:paraId="4E19BE4C" w14:textId="77777777">
          <w:pPr>
            <w:pStyle w:val="TOC2"/>
            <w:tabs>
              <w:tab w:val="right" w:leader="dot" w:pos="9350"/>
            </w:tabs>
            <w:rPr>
              <w:rFonts w:eastAsiaTheme="minorEastAsia"/>
              <w:noProof/>
            </w:rPr>
          </w:pPr>
          <w:hyperlink w:history="1" w:anchor="_Toc482355269">
            <w:r w:rsidRPr="00257AC4" w:rsidR="00EE38AA">
              <w:rPr>
                <w:rStyle w:val="Hyperlink"/>
                <w:rFonts w:eastAsia="Times New Roman"/>
                <w:noProof/>
              </w:rPr>
              <w:t>Screen Buttons Options</w:t>
            </w:r>
            <w:r w:rsidR="00EE38AA">
              <w:rPr>
                <w:noProof/>
                <w:webHidden/>
              </w:rPr>
              <w:tab/>
            </w:r>
            <w:r w:rsidR="00EE38AA">
              <w:rPr>
                <w:noProof/>
                <w:webHidden/>
              </w:rPr>
              <w:fldChar w:fldCharType="begin"/>
            </w:r>
            <w:r w:rsidR="00EE38AA">
              <w:rPr>
                <w:noProof/>
                <w:webHidden/>
              </w:rPr>
              <w:instrText xml:space="preserve"> PAGEREF _Toc482355269 \h </w:instrText>
            </w:r>
            <w:r w:rsidR="00EE38AA">
              <w:rPr>
                <w:noProof/>
                <w:webHidden/>
              </w:rPr>
            </w:r>
            <w:r w:rsidR="00EE38AA">
              <w:rPr>
                <w:noProof/>
                <w:webHidden/>
              </w:rPr>
              <w:fldChar w:fldCharType="separate"/>
            </w:r>
            <w:r w:rsidR="00EE38AA">
              <w:rPr>
                <w:noProof/>
                <w:webHidden/>
              </w:rPr>
              <w:t>3</w:t>
            </w:r>
            <w:r w:rsidR="00EE38AA">
              <w:rPr>
                <w:noProof/>
                <w:webHidden/>
              </w:rPr>
              <w:fldChar w:fldCharType="end"/>
            </w:r>
          </w:hyperlink>
        </w:p>
        <w:p w:rsidR="00EE38AA" w:rsidRDefault="0044353F" w14:paraId="4CA64A7E" w14:textId="77777777">
          <w:pPr>
            <w:pStyle w:val="TOC2"/>
            <w:tabs>
              <w:tab w:val="right" w:leader="dot" w:pos="9350"/>
            </w:tabs>
            <w:rPr>
              <w:rFonts w:eastAsiaTheme="minorEastAsia"/>
              <w:noProof/>
            </w:rPr>
          </w:pPr>
          <w:hyperlink w:history="1" w:anchor="_Toc482355270">
            <w:r w:rsidRPr="00257AC4" w:rsidR="00EE38AA">
              <w:rPr>
                <w:rStyle w:val="Hyperlink"/>
                <w:noProof/>
              </w:rPr>
              <w:t>Approve Time – Ready For Approval</w:t>
            </w:r>
            <w:r w:rsidR="00EE38AA">
              <w:rPr>
                <w:noProof/>
                <w:webHidden/>
              </w:rPr>
              <w:tab/>
            </w:r>
            <w:r w:rsidR="00EE38AA">
              <w:rPr>
                <w:noProof/>
                <w:webHidden/>
              </w:rPr>
              <w:fldChar w:fldCharType="begin"/>
            </w:r>
            <w:r w:rsidR="00EE38AA">
              <w:rPr>
                <w:noProof/>
                <w:webHidden/>
              </w:rPr>
              <w:instrText xml:space="preserve"> PAGEREF _Toc482355270 \h </w:instrText>
            </w:r>
            <w:r w:rsidR="00EE38AA">
              <w:rPr>
                <w:noProof/>
                <w:webHidden/>
              </w:rPr>
            </w:r>
            <w:r w:rsidR="00EE38AA">
              <w:rPr>
                <w:noProof/>
                <w:webHidden/>
              </w:rPr>
              <w:fldChar w:fldCharType="separate"/>
            </w:r>
            <w:r w:rsidR="00EE38AA">
              <w:rPr>
                <w:noProof/>
                <w:webHidden/>
              </w:rPr>
              <w:t>3</w:t>
            </w:r>
            <w:r w:rsidR="00EE38AA">
              <w:rPr>
                <w:noProof/>
                <w:webHidden/>
              </w:rPr>
              <w:fldChar w:fldCharType="end"/>
            </w:r>
          </w:hyperlink>
        </w:p>
        <w:p w:rsidR="00EE38AA" w:rsidRDefault="0044353F" w14:paraId="2284984B" w14:textId="77777777">
          <w:pPr>
            <w:pStyle w:val="TOC2"/>
            <w:tabs>
              <w:tab w:val="right" w:leader="dot" w:pos="9350"/>
            </w:tabs>
            <w:rPr>
              <w:rFonts w:eastAsiaTheme="minorEastAsia"/>
              <w:noProof/>
            </w:rPr>
          </w:pPr>
          <w:hyperlink w:history="1" w:anchor="_Toc482355271">
            <w:r w:rsidRPr="00257AC4" w:rsidR="00EE38AA">
              <w:rPr>
                <w:rStyle w:val="Hyperlink"/>
                <w:noProof/>
              </w:rPr>
              <w:t>Modify Time Worked</w:t>
            </w:r>
            <w:r w:rsidR="00EE38AA">
              <w:rPr>
                <w:noProof/>
                <w:webHidden/>
              </w:rPr>
              <w:tab/>
            </w:r>
            <w:r w:rsidR="00EE38AA">
              <w:rPr>
                <w:noProof/>
                <w:webHidden/>
              </w:rPr>
              <w:fldChar w:fldCharType="begin"/>
            </w:r>
            <w:r w:rsidR="00EE38AA">
              <w:rPr>
                <w:noProof/>
                <w:webHidden/>
              </w:rPr>
              <w:instrText xml:space="preserve"> PAGEREF _Toc482355271 \h </w:instrText>
            </w:r>
            <w:r w:rsidR="00EE38AA">
              <w:rPr>
                <w:noProof/>
                <w:webHidden/>
              </w:rPr>
            </w:r>
            <w:r w:rsidR="00EE38AA">
              <w:rPr>
                <w:noProof/>
                <w:webHidden/>
              </w:rPr>
              <w:fldChar w:fldCharType="separate"/>
            </w:r>
            <w:r w:rsidR="00EE38AA">
              <w:rPr>
                <w:noProof/>
                <w:webHidden/>
              </w:rPr>
              <w:t>9</w:t>
            </w:r>
            <w:r w:rsidR="00EE38AA">
              <w:rPr>
                <w:noProof/>
                <w:webHidden/>
              </w:rPr>
              <w:fldChar w:fldCharType="end"/>
            </w:r>
          </w:hyperlink>
        </w:p>
        <w:p w:rsidR="00EE38AA" w:rsidRDefault="0044353F" w14:paraId="53D34AE3" w14:textId="77777777">
          <w:pPr>
            <w:pStyle w:val="TOC1"/>
            <w:tabs>
              <w:tab w:val="right" w:leader="dot" w:pos="9350"/>
            </w:tabs>
            <w:rPr>
              <w:rFonts w:eastAsiaTheme="minorEastAsia"/>
              <w:noProof/>
            </w:rPr>
          </w:pPr>
          <w:hyperlink w:history="1" w:anchor="_Toc482355272">
            <w:r w:rsidRPr="00257AC4" w:rsidR="00EE38AA">
              <w:rPr>
                <w:rStyle w:val="Hyperlink"/>
                <w:noProof/>
              </w:rPr>
              <w:t>Maintain Time Worked</w:t>
            </w:r>
            <w:r w:rsidR="00EE38AA">
              <w:rPr>
                <w:noProof/>
                <w:webHidden/>
              </w:rPr>
              <w:tab/>
            </w:r>
            <w:r w:rsidR="00EE38AA">
              <w:rPr>
                <w:noProof/>
                <w:webHidden/>
              </w:rPr>
              <w:fldChar w:fldCharType="begin"/>
            </w:r>
            <w:r w:rsidR="00EE38AA">
              <w:rPr>
                <w:noProof/>
                <w:webHidden/>
              </w:rPr>
              <w:instrText xml:space="preserve"> PAGEREF _Toc482355272 \h </w:instrText>
            </w:r>
            <w:r w:rsidR="00EE38AA">
              <w:rPr>
                <w:noProof/>
                <w:webHidden/>
              </w:rPr>
            </w:r>
            <w:r w:rsidR="00EE38AA">
              <w:rPr>
                <w:noProof/>
                <w:webHidden/>
              </w:rPr>
              <w:fldChar w:fldCharType="separate"/>
            </w:r>
            <w:r w:rsidR="00EE38AA">
              <w:rPr>
                <w:noProof/>
                <w:webHidden/>
              </w:rPr>
              <w:t>12</w:t>
            </w:r>
            <w:r w:rsidR="00EE38AA">
              <w:rPr>
                <w:noProof/>
                <w:webHidden/>
              </w:rPr>
              <w:fldChar w:fldCharType="end"/>
            </w:r>
          </w:hyperlink>
        </w:p>
        <w:p w:rsidR="00EE38AA" w:rsidRDefault="0044353F" w14:paraId="6BECD7E7" w14:textId="77777777">
          <w:pPr>
            <w:pStyle w:val="TOC2"/>
            <w:tabs>
              <w:tab w:val="right" w:leader="dot" w:pos="9350"/>
            </w:tabs>
            <w:rPr>
              <w:rFonts w:eastAsiaTheme="minorEastAsia"/>
              <w:noProof/>
            </w:rPr>
          </w:pPr>
          <w:hyperlink w:history="1" w:anchor="_Toc482355273">
            <w:r w:rsidRPr="00257AC4" w:rsidR="00EE38AA">
              <w:rPr>
                <w:rStyle w:val="Hyperlink"/>
                <w:noProof/>
              </w:rPr>
              <w:t>Add Time Worked</w:t>
            </w:r>
            <w:r w:rsidR="00EE38AA">
              <w:rPr>
                <w:noProof/>
                <w:webHidden/>
              </w:rPr>
              <w:tab/>
            </w:r>
            <w:r w:rsidR="00EE38AA">
              <w:rPr>
                <w:noProof/>
                <w:webHidden/>
              </w:rPr>
              <w:fldChar w:fldCharType="begin"/>
            </w:r>
            <w:r w:rsidR="00EE38AA">
              <w:rPr>
                <w:noProof/>
                <w:webHidden/>
              </w:rPr>
              <w:instrText xml:space="preserve"> PAGEREF _Toc482355273 \h </w:instrText>
            </w:r>
            <w:r w:rsidR="00EE38AA">
              <w:rPr>
                <w:noProof/>
                <w:webHidden/>
              </w:rPr>
            </w:r>
            <w:r w:rsidR="00EE38AA">
              <w:rPr>
                <w:noProof/>
                <w:webHidden/>
              </w:rPr>
              <w:fldChar w:fldCharType="separate"/>
            </w:r>
            <w:r w:rsidR="00EE38AA">
              <w:rPr>
                <w:noProof/>
                <w:webHidden/>
              </w:rPr>
              <w:t>17</w:t>
            </w:r>
            <w:r w:rsidR="00EE38AA">
              <w:rPr>
                <w:noProof/>
                <w:webHidden/>
              </w:rPr>
              <w:fldChar w:fldCharType="end"/>
            </w:r>
          </w:hyperlink>
        </w:p>
        <w:p w:rsidR="00EE38AA" w:rsidRDefault="0044353F" w14:paraId="7823B944" w14:textId="77777777">
          <w:pPr>
            <w:pStyle w:val="TOC2"/>
            <w:tabs>
              <w:tab w:val="right" w:leader="dot" w:pos="9350"/>
            </w:tabs>
            <w:rPr>
              <w:rFonts w:eastAsiaTheme="minorEastAsia"/>
              <w:noProof/>
            </w:rPr>
          </w:pPr>
          <w:hyperlink w:history="1" w:anchor="_Toc482355274">
            <w:r w:rsidRPr="00257AC4" w:rsidR="00EE38AA">
              <w:rPr>
                <w:rStyle w:val="Hyperlink"/>
                <w:noProof/>
              </w:rPr>
              <w:t>Delete Time Worked</w:t>
            </w:r>
            <w:r w:rsidR="00EE38AA">
              <w:rPr>
                <w:noProof/>
                <w:webHidden/>
              </w:rPr>
              <w:tab/>
            </w:r>
            <w:r w:rsidR="00EE38AA">
              <w:rPr>
                <w:noProof/>
                <w:webHidden/>
              </w:rPr>
              <w:fldChar w:fldCharType="begin"/>
            </w:r>
            <w:r w:rsidR="00EE38AA">
              <w:rPr>
                <w:noProof/>
                <w:webHidden/>
              </w:rPr>
              <w:instrText xml:space="preserve"> PAGEREF _Toc482355274 \h </w:instrText>
            </w:r>
            <w:r w:rsidR="00EE38AA">
              <w:rPr>
                <w:noProof/>
                <w:webHidden/>
              </w:rPr>
            </w:r>
            <w:r w:rsidR="00EE38AA">
              <w:rPr>
                <w:noProof/>
                <w:webHidden/>
              </w:rPr>
              <w:fldChar w:fldCharType="separate"/>
            </w:r>
            <w:r w:rsidR="00EE38AA">
              <w:rPr>
                <w:noProof/>
                <w:webHidden/>
              </w:rPr>
              <w:t>27</w:t>
            </w:r>
            <w:r w:rsidR="00EE38AA">
              <w:rPr>
                <w:noProof/>
                <w:webHidden/>
              </w:rPr>
              <w:fldChar w:fldCharType="end"/>
            </w:r>
          </w:hyperlink>
        </w:p>
        <w:p w:rsidR="00EE38AA" w:rsidRDefault="0044353F" w14:paraId="0D876BC1" w14:textId="77777777">
          <w:pPr>
            <w:pStyle w:val="TOC1"/>
            <w:tabs>
              <w:tab w:val="right" w:leader="dot" w:pos="9350"/>
            </w:tabs>
            <w:rPr>
              <w:rFonts w:eastAsiaTheme="minorEastAsia"/>
              <w:noProof/>
            </w:rPr>
          </w:pPr>
          <w:hyperlink w:history="1" w:anchor="_Toc482355275">
            <w:r w:rsidRPr="00257AC4" w:rsidR="00EE38AA">
              <w:rPr>
                <w:rStyle w:val="Hyperlink"/>
                <w:noProof/>
              </w:rPr>
              <w:t>Supervisor Proxy</w:t>
            </w:r>
            <w:r w:rsidR="00EE38AA">
              <w:rPr>
                <w:noProof/>
                <w:webHidden/>
              </w:rPr>
              <w:tab/>
            </w:r>
            <w:r w:rsidR="00EE38AA">
              <w:rPr>
                <w:noProof/>
                <w:webHidden/>
              </w:rPr>
              <w:fldChar w:fldCharType="begin"/>
            </w:r>
            <w:r w:rsidR="00EE38AA">
              <w:rPr>
                <w:noProof/>
                <w:webHidden/>
              </w:rPr>
              <w:instrText xml:space="preserve"> PAGEREF _Toc482355275 \h </w:instrText>
            </w:r>
            <w:r w:rsidR="00EE38AA">
              <w:rPr>
                <w:noProof/>
                <w:webHidden/>
              </w:rPr>
            </w:r>
            <w:r w:rsidR="00EE38AA">
              <w:rPr>
                <w:noProof/>
                <w:webHidden/>
              </w:rPr>
              <w:fldChar w:fldCharType="separate"/>
            </w:r>
            <w:r w:rsidR="00EE38AA">
              <w:rPr>
                <w:noProof/>
                <w:webHidden/>
              </w:rPr>
              <w:t>32</w:t>
            </w:r>
            <w:r w:rsidR="00EE38AA">
              <w:rPr>
                <w:noProof/>
                <w:webHidden/>
              </w:rPr>
              <w:fldChar w:fldCharType="end"/>
            </w:r>
          </w:hyperlink>
        </w:p>
        <w:p w:rsidR="00EE38AA" w:rsidRDefault="0044353F" w14:paraId="1F3D7CF1" w14:textId="77777777">
          <w:pPr>
            <w:pStyle w:val="TOC2"/>
            <w:tabs>
              <w:tab w:val="right" w:leader="dot" w:pos="9350"/>
            </w:tabs>
            <w:rPr>
              <w:rFonts w:eastAsiaTheme="minorEastAsia"/>
              <w:noProof/>
            </w:rPr>
          </w:pPr>
          <w:hyperlink w:history="1" w:anchor="_Toc482355276">
            <w:r w:rsidRPr="00257AC4" w:rsidR="00EE38AA">
              <w:rPr>
                <w:rStyle w:val="Hyperlink"/>
                <w:noProof/>
              </w:rPr>
              <w:t>Supervisor Proxy Access Drop-down List Screen Print</w:t>
            </w:r>
            <w:r w:rsidR="00EE38AA">
              <w:rPr>
                <w:noProof/>
                <w:webHidden/>
              </w:rPr>
              <w:tab/>
            </w:r>
            <w:r w:rsidR="00EE38AA">
              <w:rPr>
                <w:noProof/>
                <w:webHidden/>
              </w:rPr>
              <w:fldChar w:fldCharType="begin"/>
            </w:r>
            <w:r w:rsidR="00EE38AA">
              <w:rPr>
                <w:noProof/>
                <w:webHidden/>
              </w:rPr>
              <w:instrText xml:space="preserve"> PAGEREF _Toc482355276 \h </w:instrText>
            </w:r>
            <w:r w:rsidR="00EE38AA">
              <w:rPr>
                <w:noProof/>
                <w:webHidden/>
              </w:rPr>
            </w:r>
            <w:r w:rsidR="00EE38AA">
              <w:rPr>
                <w:noProof/>
                <w:webHidden/>
              </w:rPr>
              <w:fldChar w:fldCharType="separate"/>
            </w:r>
            <w:r w:rsidR="00EE38AA">
              <w:rPr>
                <w:noProof/>
                <w:webHidden/>
              </w:rPr>
              <w:t>32</w:t>
            </w:r>
            <w:r w:rsidR="00EE38AA">
              <w:rPr>
                <w:noProof/>
                <w:webHidden/>
              </w:rPr>
              <w:fldChar w:fldCharType="end"/>
            </w:r>
          </w:hyperlink>
        </w:p>
        <w:p w:rsidR="00EE38AA" w:rsidRDefault="0044353F" w14:paraId="14EEFB60" w14:textId="77777777">
          <w:pPr>
            <w:pStyle w:val="TOC2"/>
            <w:tabs>
              <w:tab w:val="right" w:leader="dot" w:pos="9350"/>
            </w:tabs>
            <w:rPr>
              <w:rFonts w:eastAsiaTheme="minorEastAsia"/>
              <w:noProof/>
            </w:rPr>
          </w:pPr>
          <w:hyperlink w:history="1" w:anchor="_Toc482355277">
            <w:r w:rsidRPr="00257AC4" w:rsidR="00EE38AA">
              <w:rPr>
                <w:rStyle w:val="Hyperlink"/>
                <w:noProof/>
              </w:rPr>
              <w:t>Drop-down List of Supervisor Proxy Access Examples</w:t>
            </w:r>
            <w:r w:rsidR="00EE38AA">
              <w:rPr>
                <w:noProof/>
                <w:webHidden/>
              </w:rPr>
              <w:tab/>
            </w:r>
            <w:r w:rsidR="00EE38AA">
              <w:rPr>
                <w:noProof/>
                <w:webHidden/>
              </w:rPr>
              <w:fldChar w:fldCharType="begin"/>
            </w:r>
            <w:r w:rsidR="00EE38AA">
              <w:rPr>
                <w:noProof/>
                <w:webHidden/>
              </w:rPr>
              <w:instrText xml:space="preserve"> PAGEREF _Toc482355277 \h </w:instrText>
            </w:r>
            <w:r w:rsidR="00EE38AA">
              <w:rPr>
                <w:noProof/>
                <w:webHidden/>
              </w:rPr>
            </w:r>
            <w:r w:rsidR="00EE38AA">
              <w:rPr>
                <w:noProof/>
                <w:webHidden/>
              </w:rPr>
              <w:fldChar w:fldCharType="separate"/>
            </w:r>
            <w:r w:rsidR="00EE38AA">
              <w:rPr>
                <w:noProof/>
                <w:webHidden/>
              </w:rPr>
              <w:t>33</w:t>
            </w:r>
            <w:r w:rsidR="00EE38AA">
              <w:rPr>
                <w:noProof/>
                <w:webHidden/>
              </w:rPr>
              <w:fldChar w:fldCharType="end"/>
            </w:r>
          </w:hyperlink>
        </w:p>
        <w:p w:rsidR="00EE38AA" w:rsidRDefault="0044353F" w14:paraId="2F2E52D7" w14:textId="77777777">
          <w:pPr>
            <w:pStyle w:val="TOC1"/>
            <w:tabs>
              <w:tab w:val="right" w:leader="dot" w:pos="9350"/>
            </w:tabs>
            <w:rPr>
              <w:rFonts w:eastAsiaTheme="minorEastAsia"/>
              <w:noProof/>
            </w:rPr>
          </w:pPr>
          <w:hyperlink w:history="1" w:anchor="_Toc482355278">
            <w:r w:rsidRPr="00257AC4" w:rsidR="00EE38AA">
              <w:rPr>
                <w:rStyle w:val="Hyperlink"/>
                <w:noProof/>
              </w:rPr>
              <w:t>View Position Details</w:t>
            </w:r>
            <w:r w:rsidR="00EE38AA">
              <w:rPr>
                <w:noProof/>
                <w:webHidden/>
              </w:rPr>
              <w:tab/>
            </w:r>
            <w:r w:rsidR="00EE38AA">
              <w:rPr>
                <w:noProof/>
                <w:webHidden/>
              </w:rPr>
              <w:fldChar w:fldCharType="begin"/>
            </w:r>
            <w:r w:rsidR="00EE38AA">
              <w:rPr>
                <w:noProof/>
                <w:webHidden/>
              </w:rPr>
              <w:instrText xml:space="preserve"> PAGEREF _Toc482355278 \h </w:instrText>
            </w:r>
            <w:r w:rsidR="00EE38AA">
              <w:rPr>
                <w:noProof/>
                <w:webHidden/>
              </w:rPr>
            </w:r>
            <w:r w:rsidR="00EE38AA">
              <w:rPr>
                <w:noProof/>
                <w:webHidden/>
              </w:rPr>
              <w:fldChar w:fldCharType="separate"/>
            </w:r>
            <w:r w:rsidR="00EE38AA">
              <w:rPr>
                <w:noProof/>
                <w:webHidden/>
              </w:rPr>
              <w:t>37</w:t>
            </w:r>
            <w:r w:rsidR="00EE38AA">
              <w:rPr>
                <w:noProof/>
                <w:webHidden/>
              </w:rPr>
              <w:fldChar w:fldCharType="end"/>
            </w:r>
          </w:hyperlink>
        </w:p>
        <w:p w:rsidR="00EE38AA" w:rsidRDefault="0044353F" w14:paraId="1F2CC817" w14:textId="77777777">
          <w:pPr>
            <w:pStyle w:val="TOC1"/>
            <w:tabs>
              <w:tab w:val="right" w:leader="dot" w:pos="9350"/>
            </w:tabs>
            <w:rPr>
              <w:rFonts w:eastAsiaTheme="minorEastAsia"/>
              <w:noProof/>
            </w:rPr>
          </w:pPr>
          <w:hyperlink w:history="1" w:anchor="_Toc482355279">
            <w:r w:rsidRPr="00257AC4" w:rsidR="00EE38AA">
              <w:rPr>
                <w:rStyle w:val="Hyperlink"/>
                <w:noProof/>
              </w:rPr>
              <w:t>Need Help?</w:t>
            </w:r>
            <w:r w:rsidR="00EE38AA">
              <w:rPr>
                <w:noProof/>
                <w:webHidden/>
              </w:rPr>
              <w:tab/>
            </w:r>
            <w:r w:rsidR="00EE38AA">
              <w:rPr>
                <w:noProof/>
                <w:webHidden/>
              </w:rPr>
              <w:fldChar w:fldCharType="begin"/>
            </w:r>
            <w:r w:rsidR="00EE38AA">
              <w:rPr>
                <w:noProof/>
                <w:webHidden/>
              </w:rPr>
              <w:instrText xml:space="preserve"> PAGEREF _Toc482355279 \h </w:instrText>
            </w:r>
            <w:r w:rsidR="00EE38AA">
              <w:rPr>
                <w:noProof/>
                <w:webHidden/>
              </w:rPr>
            </w:r>
            <w:r w:rsidR="00EE38AA">
              <w:rPr>
                <w:noProof/>
                <w:webHidden/>
              </w:rPr>
              <w:fldChar w:fldCharType="separate"/>
            </w:r>
            <w:r w:rsidR="00EE38AA">
              <w:rPr>
                <w:noProof/>
                <w:webHidden/>
              </w:rPr>
              <w:t>38</w:t>
            </w:r>
            <w:r w:rsidR="00EE38AA">
              <w:rPr>
                <w:noProof/>
                <w:webHidden/>
              </w:rPr>
              <w:fldChar w:fldCharType="end"/>
            </w:r>
          </w:hyperlink>
        </w:p>
        <w:p w:rsidR="007009F5" w:rsidRDefault="007009F5" w14:paraId="1185D716" w14:textId="77777777">
          <w:r>
            <w:rPr>
              <w:b/>
              <w:bCs/>
              <w:noProof/>
            </w:rPr>
            <w:fldChar w:fldCharType="end"/>
          </w:r>
        </w:p>
      </w:sdtContent>
    </w:sdt>
    <w:p w:rsidRPr="0044353F" w:rsidR="00FF4B04" w:rsidP="3E1E01FC" w:rsidRDefault="00DF2116" w14:paraId="1185D717" w14:textId="32B79D79" w14:noSpellErr="1">
      <w:pPr>
        <w:pStyle w:val="Man3Header"/>
        <w:spacing w:before="360"/>
        <w:rPr>
          <w:rFonts w:ascii="Calibri" w:hAnsi="Calibri" w:cs="Calibri" w:asciiTheme="minorAscii" w:hAnsiTheme="minorAscii" w:cstheme="minorAscii"/>
          <w:color w:val="1F4880"/>
          <w:sz w:val="32"/>
          <w:szCs w:val="32"/>
        </w:rPr>
      </w:pPr>
      <w:bookmarkStart w:name="_Toc482355265" w:id="0"/>
      <w:r w:rsidRPr="3E1E01FC" w:rsidR="3E1E01FC">
        <w:rPr>
          <w:rFonts w:ascii="Calibri" w:hAnsi="Calibri" w:cs="Calibri" w:asciiTheme="minorAscii" w:hAnsiTheme="minorAscii" w:cstheme="minorAscii"/>
          <w:color w:val="009F4D"/>
          <w:sz w:val="32"/>
          <w:szCs w:val="32"/>
        </w:rPr>
        <w:t xml:space="preserve">Student Payroll Supervisor </w:t>
      </w:r>
      <w:r w:rsidRPr="3E1E01FC" w:rsidR="3E1E01FC">
        <w:rPr>
          <w:rFonts w:ascii="Calibri" w:hAnsi="Calibri" w:cs="Calibri" w:asciiTheme="minorAscii" w:hAnsiTheme="minorAscii" w:cstheme="minorAscii"/>
          <w:color w:val="009F4D"/>
          <w:sz w:val="32"/>
          <w:szCs w:val="32"/>
        </w:rPr>
        <w:t>Introduction</w:t>
      </w:r>
      <w:bookmarkEnd w:id="0"/>
    </w:p>
    <w:p w:rsidRPr="00DF2116" w:rsidR="004F7F3C" w:rsidP="3E1E01FC" w:rsidRDefault="00433B39" w14:paraId="7D0276B4" w14:textId="4E244A2F">
      <w:pPr>
        <w:pStyle w:val="Man5Text"/>
        <w:rPr>
          <w:sz w:val="22"/>
          <w:szCs w:val="22"/>
        </w:rPr>
      </w:pPr>
      <w:r w:rsidRPr="3E1E01FC">
        <w:rPr>
          <w:sz w:val="22"/>
          <w:szCs w:val="22"/>
        </w:rPr>
        <w:t>This guide provides</w:t>
      </w:r>
      <w:r w:rsidRPr="3E1E01FC" w:rsidR="004F7F3C">
        <w:rPr>
          <w:sz w:val="22"/>
          <w:szCs w:val="22"/>
        </w:rPr>
        <w:t xml:space="preserve"> basic steps the supervisor </w:t>
      </w:r>
      <w:r w:rsidRPr="3E1E01FC">
        <w:rPr>
          <w:sz w:val="22"/>
          <w:szCs w:val="22"/>
        </w:rPr>
        <w:t>perform</w:t>
      </w:r>
      <w:r w:rsidRPr="3E1E01FC" w:rsidR="005C5D1B">
        <w:rPr>
          <w:sz w:val="22"/>
          <w:szCs w:val="22"/>
        </w:rPr>
        <w:t>s</w:t>
      </w:r>
      <w:r w:rsidRPr="3E1E01FC">
        <w:rPr>
          <w:sz w:val="22"/>
          <w:szCs w:val="22"/>
        </w:rPr>
        <w:t xml:space="preserve"> in their portion of the </w:t>
      </w:r>
      <w:r w:rsidRPr="3E1E01FC" w:rsidR="004F7F3C">
        <w:rPr>
          <w:sz w:val="22"/>
          <w:szCs w:val="22"/>
        </w:rPr>
        <w:t xml:space="preserve">web based Student </w:t>
      </w:r>
      <w:proofErr w:type="spellStart"/>
      <w:r w:rsidRPr="3E1E01FC" w:rsidR="004F7F3C">
        <w:rPr>
          <w:sz w:val="22"/>
          <w:szCs w:val="22"/>
        </w:rPr>
        <w:t>eTime</w:t>
      </w:r>
      <w:proofErr w:type="spellEnd"/>
      <w:r w:rsidRPr="3E1E01FC" w:rsidR="004F7F3C">
        <w:rPr>
          <w:sz w:val="22"/>
          <w:szCs w:val="22"/>
        </w:rPr>
        <w:t xml:space="preserve"> application.</w:t>
      </w:r>
      <w:r w:rsidRPr="3E1E01FC" w:rsidR="0077164C">
        <w:rPr>
          <w:sz w:val="22"/>
          <w:szCs w:val="22"/>
        </w:rPr>
        <w:t xml:space="preserve">  </w:t>
      </w:r>
      <w:r w:rsidRPr="3E1E01FC" w:rsidR="006C1C89">
        <w:rPr>
          <w:sz w:val="22"/>
          <w:szCs w:val="22"/>
        </w:rPr>
        <w:t>S</w:t>
      </w:r>
      <w:r w:rsidRPr="3E1E01FC" w:rsidR="0077164C">
        <w:rPr>
          <w:sz w:val="22"/>
          <w:szCs w:val="22"/>
        </w:rPr>
        <w:t>upervisor</w:t>
      </w:r>
      <w:r w:rsidRPr="3E1E01FC" w:rsidR="006C1C89">
        <w:rPr>
          <w:sz w:val="22"/>
          <w:szCs w:val="22"/>
        </w:rPr>
        <w:t>s</w:t>
      </w:r>
      <w:r w:rsidRPr="3E1E01FC" w:rsidR="0077164C">
        <w:rPr>
          <w:sz w:val="22"/>
          <w:szCs w:val="22"/>
        </w:rPr>
        <w:t xml:space="preserve"> of a student employee or an em</w:t>
      </w:r>
      <w:r w:rsidRPr="3E1E01FC" w:rsidR="006C1C89">
        <w:rPr>
          <w:sz w:val="22"/>
          <w:szCs w:val="22"/>
        </w:rPr>
        <w:t>ployee that has pro</w:t>
      </w:r>
      <w:r w:rsidRPr="00226A0C" w:rsidR="0044353F">
        <w:rPr>
          <w:noProof/>
        </w:rPr>
        <w:drawing>
          <wp:anchor distT="0" distB="0" distL="114300" distR="114300" simplePos="0" relativeHeight="251664384" behindDoc="1" locked="1" layoutInCell="1" allowOverlap="1" wp14:anchorId="613EC424" wp14:editId="472D2043">
            <wp:simplePos x="0" y="0"/>
            <wp:positionH relativeFrom="margin">
              <wp:align>right</wp:align>
            </wp:positionH>
            <wp:positionV relativeFrom="page">
              <wp:posOffset>5073015</wp:posOffset>
            </wp:positionV>
            <wp:extent cx="3715385" cy="37395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FooterLowerLe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385" cy="373951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3E1E01FC" w:rsidR="006C1C89">
        <w:rPr>
          <w:sz w:val="22"/>
          <w:szCs w:val="22"/>
        </w:rPr>
        <w:t xml:space="preserve">xy access, </w:t>
      </w:r>
      <w:r w:rsidRPr="3E1E01FC" w:rsidR="0077164C">
        <w:rPr>
          <w:sz w:val="22"/>
          <w:szCs w:val="22"/>
        </w:rPr>
        <w:t xml:space="preserve">will be able to review and approve the time worked the student submitted for the pay period.  In addition, if necessary modify </w:t>
      </w:r>
      <w:r w:rsidRPr="3E1E01FC" w:rsidR="00CE4172">
        <w:rPr>
          <w:sz w:val="22"/>
          <w:szCs w:val="22"/>
        </w:rPr>
        <w:t xml:space="preserve">and delete </w:t>
      </w:r>
      <w:r w:rsidRPr="3E1E01FC" w:rsidR="0077164C">
        <w:rPr>
          <w:sz w:val="22"/>
          <w:szCs w:val="22"/>
        </w:rPr>
        <w:t xml:space="preserve">the student’s time worked. </w:t>
      </w:r>
    </w:p>
    <w:p w:rsidR="0044353F" w:rsidP="0044353F" w:rsidRDefault="00502E81" w14:paraId="7D3F9698" w14:textId="77777777" w14:noSpellErr="1">
      <w:bookmarkStart w:name="P59_3322" w:id="1"/>
      <w:bookmarkEnd w:id="1"/>
      <w:r w:rsidR="3E1E01FC">
        <w:rPr/>
        <w:t>At the end of each pay period the Student Payroll Supervisor web application located on Employee Home will be used to review and approve the time worked records for the student employees they supervise.</w:t>
      </w:r>
    </w:p>
    <w:p w:rsidRPr="0044353F" w:rsidR="0044353F" w:rsidP="3E1E01FC" w:rsidRDefault="0044353F" w14:paraId="33F19F72" w14:textId="79B4CACD" w14:noSpellErr="1">
      <w:pPr>
        <w:tabs>
          <w:tab w:val="center" w:pos="4680"/>
          <w:tab w:val="left" w:pos="8678"/>
        </w:tabs>
        <w:rPr>
          <w:rFonts w:cs="Calibri" w:cstheme="minorAscii"/>
          <w:i w:val="1"/>
          <w:iCs w:val="1"/>
          <w:sz w:val="20"/>
          <w:szCs w:val="20"/>
        </w:rPr>
      </w:pPr>
      <w:r>
        <w:rPr>
          <w:rFonts w:cstheme="minorHAnsi"/>
          <w:i/>
          <w:sz w:val="20"/>
          <w:szCs w:val="20"/>
        </w:rPr>
        <w:tab/>
      </w:r>
      <w:r w:rsidRPr="3E1E01FC">
        <w:rPr>
          <w:rFonts w:cs="Calibri" w:cstheme="minorAscii"/>
          <w:i w:val="1"/>
          <w:iCs w:val="1"/>
          <w:sz w:val="20"/>
          <w:szCs w:val="20"/>
        </w:rPr>
        <w:t>Minnesota State is an affirmative action, equal opportunity employer and educator.</w:t>
      </w:r>
      <w:r>
        <w:rPr>
          <w:rFonts w:cstheme="minorHAnsi"/>
          <w:i/>
          <w:sz w:val="20"/>
          <w:szCs w:val="20"/>
        </w:rPr>
        <w:tab/>
      </w:r>
    </w:p>
    <w:p w:rsidRPr="0044353F" w:rsidR="000B3B82" w:rsidP="3E1E01FC" w:rsidRDefault="000B3B82" w14:paraId="61C3B92C" w14:textId="7C08F278" w14:noSpellErr="1">
      <w:pPr>
        <w:pStyle w:val="Man4Header2"/>
        <w:rPr>
          <w:color w:val="009F4D"/>
          <w:sz w:val="32"/>
          <w:szCs w:val="32"/>
        </w:rPr>
      </w:pPr>
      <w:bookmarkStart w:name="_Toc482355266" w:id="2"/>
      <w:r w:rsidRPr="3E1E01FC" w:rsidR="3E1E01FC">
        <w:rPr>
          <w:color w:val="009F4D"/>
          <w:sz w:val="32"/>
          <w:szCs w:val="32"/>
        </w:rPr>
        <w:t>Security</w:t>
      </w:r>
      <w:bookmarkEnd w:id="2"/>
    </w:p>
    <w:p w:rsidRPr="0006370E" w:rsidR="000B3B82" w:rsidP="3E1E01FC" w:rsidRDefault="000B3B82" w14:paraId="2CA3C8FE" w14:textId="677A541D" w14:noSpellErr="1">
      <w:pPr>
        <w:pStyle w:val="Man5Text"/>
        <w:rPr>
          <w:sz w:val="22"/>
          <w:szCs w:val="22"/>
        </w:rPr>
      </w:pPr>
      <w:r w:rsidRPr="3E1E01FC" w:rsidR="3E1E01FC">
        <w:rPr>
          <w:sz w:val="22"/>
          <w:szCs w:val="22"/>
        </w:rPr>
        <w:t xml:space="preserve">Student Payroll Supervisor: </w:t>
      </w:r>
      <w:r w:rsidRPr="3E1E01FC" w:rsidR="3E1E01FC">
        <w:rPr>
          <w:sz w:val="22"/>
          <w:szCs w:val="22"/>
        </w:rPr>
        <w:t>n</w:t>
      </w:r>
      <w:r w:rsidRPr="3E1E01FC" w:rsidR="3E1E01FC">
        <w:rPr>
          <w:sz w:val="22"/>
          <w:szCs w:val="22"/>
        </w:rPr>
        <w:t xml:space="preserve">o security web role is needed. If the supervisor is assigned on the work authorization </w:t>
      </w:r>
      <w:r w:rsidRPr="3E1E01FC" w:rsidR="3E1E01FC">
        <w:rPr>
          <w:rFonts w:eastAsia="Times New Roman" w:cs="Times New Roman"/>
          <w:sz w:val="22"/>
          <w:szCs w:val="22"/>
        </w:rPr>
        <w:t xml:space="preserve">or employees who have proxy access during the time period should </w:t>
      </w:r>
      <w:r w:rsidRPr="3E1E01FC" w:rsidR="3E1E01FC">
        <w:rPr>
          <w:sz w:val="22"/>
          <w:szCs w:val="22"/>
        </w:rPr>
        <w:t xml:space="preserve">have access to the supervisor application and functions. </w:t>
      </w:r>
    </w:p>
    <w:p w:rsidRPr="000B3B82" w:rsidR="000B3B82" w:rsidP="3E1E01FC" w:rsidRDefault="008D688A" w14:paraId="226290FE" w14:textId="10B6225A" w14:noSpellErr="1">
      <w:pPr>
        <w:pStyle w:val="Man5Text"/>
        <w:spacing w:after="0"/>
        <w:rPr>
          <w:sz w:val="22"/>
          <w:szCs w:val="22"/>
        </w:rPr>
      </w:pPr>
      <w:r w:rsidRPr="3E1E01FC" w:rsidR="3E1E01FC">
        <w:rPr>
          <w:sz w:val="22"/>
          <w:szCs w:val="22"/>
        </w:rPr>
        <w:t xml:space="preserve">Off-campus Supervisor </w:t>
      </w:r>
      <w:r w:rsidRPr="3E1E01FC" w:rsidR="3E1E01FC">
        <w:rPr>
          <w:sz w:val="22"/>
          <w:szCs w:val="22"/>
        </w:rPr>
        <w:t>not an employee of the college/univers</w:t>
      </w:r>
      <w:r w:rsidRPr="3E1E01FC" w:rsidR="3E1E01FC">
        <w:rPr>
          <w:sz w:val="22"/>
          <w:szCs w:val="22"/>
        </w:rPr>
        <w:t>ity – not all schools have them</w:t>
      </w:r>
      <w:r w:rsidRPr="3E1E01FC" w:rsidR="3E1E01FC">
        <w:rPr>
          <w:sz w:val="22"/>
          <w:szCs w:val="22"/>
        </w:rPr>
        <w:t xml:space="preserve">: </w:t>
      </w:r>
    </w:p>
    <w:p w:rsidR="000B3B82" w:rsidP="3E1E01FC" w:rsidRDefault="006757FD" w14:paraId="3A611626" w14:textId="5322C5AD" w14:noSpellErr="1">
      <w:pPr>
        <w:pStyle w:val="Man5Text"/>
        <w:rPr>
          <w:sz w:val="22"/>
          <w:szCs w:val="22"/>
        </w:rPr>
      </w:pPr>
      <w:r w:rsidRPr="3E1E01FC" w:rsidR="3E1E01FC">
        <w:rPr>
          <w:sz w:val="22"/>
          <w:szCs w:val="22"/>
        </w:rPr>
        <w:t>n</w:t>
      </w:r>
      <w:r w:rsidRPr="3E1E01FC" w:rsidR="3E1E01FC">
        <w:rPr>
          <w:sz w:val="22"/>
          <w:szCs w:val="22"/>
        </w:rPr>
        <w:t xml:space="preserve">o security web role is needed. If they are assigned as a supervisor on a work authorization then they will have access to the supervisor application and functions through a URL separate from Employee Home. </w:t>
      </w:r>
    </w:p>
    <w:p w:rsidRPr="0044353F" w:rsidR="000B3B82" w:rsidP="3E1E01FC" w:rsidRDefault="000B3B82" w14:paraId="7E4AEA23" w14:textId="1B054D5C" w14:noSpellErr="1">
      <w:pPr>
        <w:pStyle w:val="Man4Header2"/>
        <w:rPr>
          <w:color w:val="17365D" w:themeColor="text2" w:themeTint="FF" w:themeShade="BF"/>
          <w:sz w:val="28"/>
          <w:szCs w:val="28"/>
        </w:rPr>
      </w:pPr>
      <w:bookmarkStart w:name="_Toc482355267" w:id="3"/>
      <w:r w:rsidRPr="3E1E01FC" w:rsidR="3E1E01FC">
        <w:rPr>
          <w:color w:val="17365D" w:themeColor="text2" w:themeTint="FF" w:themeShade="BF"/>
          <w:sz w:val="28"/>
          <w:szCs w:val="28"/>
        </w:rPr>
        <w:t>Access</w:t>
      </w:r>
      <w:bookmarkEnd w:id="3"/>
    </w:p>
    <w:p w:rsidR="00AA1422" w:rsidP="000B3B82" w:rsidRDefault="005917D4" w14:paraId="686A15B9" w14:noSpellErr="1" w14:textId="6F004029">
      <w:pPr>
        <w:pStyle w:val="Man5Text"/>
      </w:pPr>
      <w:r w:rsidRPr="3E1E01FC" w:rsidR="3E1E01FC">
        <w:rPr>
          <w:b w:val="1"/>
          <w:bCs w:val="1"/>
        </w:rPr>
        <w:t>Student Payroll Supervisor</w:t>
      </w:r>
      <w:r w:rsidRPr="3E1E01FC" w:rsidR="3E1E01FC">
        <w:rPr>
          <w:b w:val="1"/>
          <w:bCs w:val="1"/>
        </w:rPr>
        <w:t>:</w:t>
      </w:r>
      <w:r w:rsidR="3E1E01FC">
        <w:rPr/>
        <w:t xml:space="preserve"> c</w:t>
      </w:r>
      <w:r w:rsidR="3E1E01FC">
        <w:rPr/>
        <w:t xml:space="preserve">an access the web administrative application </w:t>
      </w:r>
      <w:r w:rsidR="3E1E01FC">
        <w:rPr/>
        <w:t xml:space="preserve">from anywhere (on-campus, off-campus, home etc.) </w:t>
      </w:r>
      <w:r w:rsidR="3E1E01FC">
        <w:rPr/>
        <w:t xml:space="preserve">via </w:t>
      </w:r>
      <w:r w:rsidR="3E1E01FC">
        <w:rPr/>
        <w:t>ISRS Employee Home</w:t>
      </w:r>
      <w:r w:rsidR="3E1E01FC">
        <w:rPr/>
        <w:t xml:space="preserve"> &gt; Employee Applications &gt; Student Payroll Supervisor. </w:t>
      </w:r>
      <w:r w:rsidR="3E1E01FC">
        <w:rPr/>
        <w:t xml:space="preserve"> </w:t>
      </w:r>
    </w:p>
    <w:p w:rsidR="00E1388E" w:rsidP="000B3B82" w:rsidRDefault="00E1388E" w14:paraId="34E3E2A1" w14:textId="3BA153D9" w14:noSpellErr="1">
      <w:pPr>
        <w:pStyle w:val="Man5Text"/>
      </w:pPr>
      <w:r w:rsidR="3E1E01FC">
        <w:rPr/>
        <w:t>For optimal browser performance use Firefox 25.0 or greater, Chrome, Safari.  Internet Explorer is NOT recommended.</w:t>
      </w:r>
    </w:p>
    <w:p w:rsidRPr="000B3B82" w:rsidR="005917D4" w:rsidP="008D688A" w:rsidRDefault="00FE2EB9" w14:paraId="2B857130" w14:textId="2C4FDA20">
      <w:pPr>
        <w:pStyle w:val="Man5Text"/>
        <w:spacing w:after="0"/>
        <w:jc w:val="center"/>
      </w:pPr>
      <w:r>
        <w:rPr>
          <w:noProof/>
        </w:rPr>
        <mc:AlternateContent>
          <mc:Choice Requires="wps">
            <w:drawing>
              <wp:anchor distT="0" distB="0" distL="114300" distR="114300" simplePos="0" relativeHeight="251651584" behindDoc="0" locked="0" layoutInCell="1" allowOverlap="1" wp14:anchorId="143D65C9" wp14:editId="63AC4256">
                <wp:simplePos x="0" y="0"/>
                <wp:positionH relativeFrom="column">
                  <wp:posOffset>3205481</wp:posOffset>
                </wp:positionH>
                <wp:positionV relativeFrom="paragraph">
                  <wp:posOffset>1298574</wp:posOffset>
                </wp:positionV>
                <wp:extent cx="602572" cy="81769"/>
                <wp:effectExtent l="19050" t="95250" r="7620" b="90170"/>
                <wp:wrapNone/>
                <wp:docPr id="58" name="Left Arrow 58"/>
                <wp:cNvGraphicFramePr/>
                <a:graphic xmlns:a="http://schemas.openxmlformats.org/drawingml/2006/main">
                  <a:graphicData uri="http://schemas.microsoft.com/office/word/2010/wordprocessingShape">
                    <wps:wsp>
                      <wps:cNvSpPr/>
                      <wps:spPr>
                        <a:xfrm rot="20576524">
                          <a:off x="0" y="0"/>
                          <a:ext cx="602572" cy="81769"/>
                        </a:xfrm>
                        <a:prstGeom prst="leftArrow">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BAF359">
              <v:shapetype id="_x0000_t66" coordsize="21600,21600" o:spt="66" adj="5400,5400" path="m@0,l@0@1,21600@1,21600@2@0@2@0,21600,,10800xe" w14:anchorId="0E141F57">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58" style="position:absolute;margin-left:252.4pt;margin-top:102.25pt;width:47.45pt;height:6.45pt;rotation:-1117909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type="#_x0000_t66" adj="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"/>
            </w:pict>
          </mc:Fallback>
        </mc:AlternateContent>
      </w:r>
      <w:r>
        <w:rPr>
          <w:noProof/>
        </w:rPr>
        <mc:AlternateContent>
          <mc:Choice Requires="wps">
            <w:drawing>
              <wp:anchor distT="0" distB="0" distL="114300" distR="114300" simplePos="0" relativeHeight="251650560" behindDoc="0" locked="0" layoutInCell="1" allowOverlap="1" wp14:anchorId="3E2BBFFB" wp14:editId="0E6FBDB2">
                <wp:simplePos x="0" y="0"/>
                <wp:positionH relativeFrom="margin">
                  <wp:align>left</wp:align>
                </wp:positionH>
                <wp:positionV relativeFrom="paragraph">
                  <wp:posOffset>1433195</wp:posOffset>
                </wp:positionV>
                <wp:extent cx="3259393" cy="331265"/>
                <wp:effectExtent l="19050" t="19050" r="17780" b="12065"/>
                <wp:wrapNone/>
                <wp:docPr id="57" name="Oval 57"/>
                <wp:cNvGraphicFramePr/>
                <a:graphic xmlns:a="http://schemas.openxmlformats.org/drawingml/2006/main">
                  <a:graphicData uri="http://schemas.microsoft.com/office/word/2010/wordprocessingShape">
                    <wps:wsp>
                      <wps:cNvSpPr/>
                      <wps:spPr>
                        <a:xfrm>
                          <a:off x="0" y="0"/>
                          <a:ext cx="3259393" cy="3312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8928595">
              <v:oval id="Oval 57" style="position:absolute;margin-left:0;margin-top:112.85pt;width:256.65pt;height:26.1pt;z-index:251650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red" strokeweight="2.25pt" w14:anchorId="4BE19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">
                <w10:wrap anchorx="margin"/>
              </v:oval>
            </w:pict>
          </mc:Fallback>
        </mc:AlternateContent>
      </w:r>
      <w:r>
        <w:rPr>
          <w:noProof/>
        </w:rPr>
        <w:drawing>
          <wp:inline distT="0" distB="0" distL="0" distR="0" wp14:anchorId="09C93C1B" wp14:editId="1E329C69">
            <wp:extent cx="5943600" cy="2112645"/>
            <wp:effectExtent l="57150" t="0" r="57150" b="1162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12645"/>
                    </a:xfrm>
                    <a:prstGeom prst="rect">
                      <a:avLst/>
                    </a:prstGeom>
                    <a:effectLst>
                      <a:outerShdw blurRad="50800" dist="50800" dir="5400000" algn="ctr" rotWithShape="0">
                        <a:srgbClr val="000000">
                          <a:alpha val="40000"/>
                        </a:srgbClr>
                      </a:outerShdw>
                    </a:effectLst>
                  </pic:spPr>
                </pic:pic>
              </a:graphicData>
            </a:graphic>
          </wp:inline>
        </w:drawing>
      </w:r>
    </w:p>
    <w:p w:rsidR="3E1E01FC" w:rsidP="3E1E01FC" w:rsidRDefault="3E1E01FC" w14:paraId="36954E6E" w14:textId="7DEADCBD">
      <w:pPr>
        <w:pStyle w:val="Normal"/>
      </w:pPr>
      <w:r w:rsidRPr="3E1E01FC" w:rsidR="3E1E01FC">
        <w:rPr>
          <w:b w:val="1"/>
          <w:bCs w:val="1"/>
        </w:rPr>
        <w:t xml:space="preserve">Off-campus Supervisors that are NOT </w:t>
      </w:r>
      <w:r w:rsidRPr="3E1E01FC" w:rsidR="3E1E01FC">
        <w:rPr>
          <w:b w:val="1"/>
          <w:bCs w:val="1"/>
        </w:rPr>
        <w:t>emp</w:t>
      </w:r>
      <w:r w:rsidRPr="3E1E01FC" w:rsidR="3E1E01FC">
        <w:rPr>
          <w:b w:val="1"/>
          <w:bCs w:val="1"/>
        </w:rPr>
        <w:t>loyee</w:t>
      </w:r>
      <w:r w:rsidRPr="3E1E01FC" w:rsidR="3E1E01FC">
        <w:rPr>
          <w:b w:val="1"/>
          <w:bCs w:val="1"/>
        </w:rPr>
        <w:t>s</w:t>
      </w:r>
      <w:r w:rsidRPr="3E1E01FC" w:rsidR="3E1E01FC">
        <w:rPr>
          <w:b w:val="1"/>
          <w:bCs w:val="1"/>
        </w:rPr>
        <w:t xml:space="preserve"> of the college/university</w:t>
      </w:r>
      <w:r w:rsidRPr="3E1E01FC" w:rsidR="3E1E01FC">
        <w:rPr>
          <w:b w:val="1"/>
          <w:bCs w:val="1"/>
        </w:rPr>
        <w:t>:</w:t>
      </w:r>
      <w:r w:rsidR="3E1E01FC">
        <w:rPr/>
        <w:t xml:space="preserve"> </w:t>
      </w:r>
      <w:r w:rsidRPr="3E1E01FC" w:rsidR="3E1E01FC">
        <w:rPr>
          <w:sz w:val="22"/>
          <w:szCs w:val="22"/>
        </w:rPr>
        <w:t xml:space="preserve">Not all school </w:t>
      </w:r>
      <w:r w:rsidRPr="3E1E01FC" w:rsidR="3E1E01FC">
        <w:rPr>
          <w:sz w:val="22"/>
          <w:szCs w:val="22"/>
        </w:rPr>
        <w:t xml:space="preserve">will </w:t>
      </w:r>
      <w:r w:rsidRPr="3E1E01FC" w:rsidR="3E1E01FC">
        <w:rPr>
          <w:sz w:val="22"/>
          <w:szCs w:val="22"/>
        </w:rPr>
        <w:t>have off-campus supervisors. Skip this section if that is the case. If you do, they will NOT be able to access the application via Employee Home. T</w:t>
      </w:r>
      <w:r w:rsidRPr="3E1E01FC" w:rsidR="3E1E01FC">
        <w:rPr>
          <w:sz w:val="22"/>
          <w:szCs w:val="22"/>
        </w:rPr>
        <w:t>hey will gain access using a Guest</w:t>
      </w:r>
      <w:r w:rsidRPr="3E1E01FC" w:rsidR="3E1E01FC">
        <w:rPr>
          <w:sz w:val="22"/>
          <w:szCs w:val="22"/>
        </w:rPr>
        <w:t xml:space="preserve"> </w:t>
      </w:r>
      <w:proofErr w:type="spellStart"/>
      <w:r w:rsidRPr="3E1E01FC" w:rsidR="3E1E01FC">
        <w:rPr>
          <w:sz w:val="22"/>
          <w:szCs w:val="22"/>
        </w:rPr>
        <w:t>StarId</w:t>
      </w:r>
      <w:proofErr w:type="spellEnd"/>
      <w:r w:rsidRPr="3E1E01FC" w:rsidR="3E1E01FC">
        <w:rPr>
          <w:sz w:val="22"/>
          <w:szCs w:val="22"/>
        </w:rPr>
        <w:t xml:space="preserve"> and password through the following separate URL</w:t>
      </w:r>
      <w:r w:rsidRPr="3E1E01FC" w:rsidR="3E1E01FC">
        <w:rPr>
          <w:sz w:val="22"/>
          <w:szCs w:val="22"/>
        </w:rPr>
        <w:t>:</w:t>
      </w:r>
      <w:r w:rsidR="3E1E01FC">
        <w:rPr/>
        <w:t xml:space="preserve"> </w:t>
      </w:r>
      <w:hyperlink r:id="Rc11a937e53ad482f">
        <w:r w:rsidRPr="3E1E01FC" w:rsidR="3E1E01FC">
          <w:rPr>
            <w:rStyle w:val="Hyperlink"/>
            <w:noProof w:val="0"/>
            <w:lang w:val="en-US"/>
          </w:rPr>
          <w:t>https://eservices.minnstate.edu/finance-student/supervisor/approveTimeWorked.do</w:t>
        </w:r>
      </w:hyperlink>
    </w:p>
    <w:p w:rsidRPr="004247AF" w:rsidR="000B3B82" w:rsidP="3E1E01FC" w:rsidRDefault="00F60C7D" w14:paraId="150CCC55" w14:textId="2E59E2DC">
      <w:pPr>
        <w:pStyle w:val="Man5Text"/>
        <w:spacing w:before="120" w:after="120"/>
        <w:rPr>
          <w:sz w:val="22"/>
          <w:szCs w:val="22"/>
        </w:rPr>
      </w:pPr>
      <w:r w:rsidRPr="3E1E01FC" w:rsidR="3E1E01FC">
        <w:rPr>
          <w:sz w:val="22"/>
          <w:szCs w:val="22"/>
        </w:rPr>
        <w:t xml:space="preserve">In order to get a Guest </w:t>
      </w:r>
      <w:proofErr w:type="spellStart"/>
      <w:r w:rsidRPr="3E1E01FC" w:rsidR="3E1E01FC">
        <w:rPr>
          <w:sz w:val="22"/>
          <w:szCs w:val="22"/>
        </w:rPr>
        <w:t>StarID</w:t>
      </w:r>
      <w:proofErr w:type="spellEnd"/>
      <w:r w:rsidRPr="3E1E01FC" w:rsidR="3E1E01FC">
        <w:rPr>
          <w:sz w:val="22"/>
          <w:szCs w:val="22"/>
        </w:rPr>
        <w:t xml:space="preserve"> created</w:t>
      </w:r>
      <w:r w:rsidRPr="3E1E01FC" w:rsidR="3E1E01FC">
        <w:rPr>
          <w:sz w:val="22"/>
          <w:szCs w:val="22"/>
        </w:rPr>
        <w:t xml:space="preserve"> the o</w:t>
      </w:r>
      <w:r w:rsidRPr="3E1E01FC" w:rsidR="3E1E01FC">
        <w:rPr>
          <w:sz w:val="22"/>
          <w:szCs w:val="22"/>
        </w:rPr>
        <w:t xml:space="preserve">ff-campus supervisors </w:t>
      </w:r>
      <w:r w:rsidRPr="3E1E01FC" w:rsidR="3E1E01FC">
        <w:rPr>
          <w:sz w:val="22"/>
          <w:szCs w:val="22"/>
        </w:rPr>
        <w:t xml:space="preserve">will need a Tech ID if they don’t already have one.  </w:t>
      </w:r>
      <w:r w:rsidRPr="3E1E01FC" w:rsidR="3E1E01FC">
        <w:rPr>
          <w:sz w:val="22"/>
          <w:szCs w:val="22"/>
        </w:rPr>
        <w:t>This is done through the Person Demographic M</w:t>
      </w:r>
      <w:r w:rsidRPr="3E1E01FC" w:rsidR="3E1E01FC">
        <w:rPr>
          <w:sz w:val="22"/>
          <w:szCs w:val="22"/>
        </w:rPr>
        <w:t>ain</w:t>
      </w:r>
      <w:r w:rsidRPr="3E1E01FC" w:rsidR="3E1E01FC">
        <w:rPr>
          <w:sz w:val="22"/>
          <w:szCs w:val="22"/>
        </w:rPr>
        <w:t xml:space="preserve">tenance Screen (PS9999UG) in ISRS Uniface by someone at the campus with PERSON_HIGH security. The off-campus </w:t>
      </w:r>
      <w:r w:rsidRPr="3E1E01FC" w:rsidR="3E1E01FC">
        <w:rPr>
          <w:sz w:val="22"/>
          <w:szCs w:val="22"/>
        </w:rPr>
        <w:t xml:space="preserve">supervisor will need to provide first name, last name and a Personal/Work </w:t>
      </w:r>
      <w:r w:rsidRPr="3E1E01FC" w:rsidR="3E1E01FC">
        <w:rPr>
          <w:sz w:val="22"/>
          <w:szCs w:val="22"/>
        </w:rPr>
        <w:t xml:space="preserve">email address </w:t>
      </w:r>
      <w:r w:rsidRPr="3E1E01FC" w:rsidR="3E1E01FC">
        <w:rPr>
          <w:sz w:val="22"/>
          <w:szCs w:val="22"/>
        </w:rPr>
        <w:t xml:space="preserve">to be </w:t>
      </w:r>
      <w:r w:rsidRPr="3E1E01FC" w:rsidR="3E1E01FC">
        <w:rPr>
          <w:sz w:val="22"/>
          <w:szCs w:val="22"/>
        </w:rPr>
        <w:t>included when the record is added so the</w:t>
      </w:r>
      <w:r w:rsidRPr="3E1E01FC" w:rsidR="3E1E01FC">
        <w:rPr>
          <w:sz w:val="22"/>
          <w:szCs w:val="22"/>
        </w:rPr>
        <w:t>y can</w:t>
      </w:r>
      <w:r w:rsidRPr="3E1E01FC" w:rsidR="3E1E01FC">
        <w:rPr>
          <w:sz w:val="22"/>
          <w:szCs w:val="22"/>
        </w:rPr>
        <w:t xml:space="preserve"> activate their </w:t>
      </w:r>
      <w:proofErr w:type="spellStart"/>
      <w:r w:rsidRPr="3E1E01FC" w:rsidR="3E1E01FC">
        <w:rPr>
          <w:sz w:val="22"/>
          <w:szCs w:val="22"/>
        </w:rPr>
        <w:t>StarId</w:t>
      </w:r>
      <w:proofErr w:type="spellEnd"/>
      <w:r w:rsidRPr="3E1E01FC" w:rsidR="3E1E01FC">
        <w:rPr>
          <w:sz w:val="22"/>
          <w:szCs w:val="22"/>
        </w:rPr>
        <w:t xml:space="preserve">. Student Payroll Staff will need to take note of the Tech </w:t>
      </w:r>
      <w:r w:rsidRPr="3E1E01FC" w:rsidR="3E1E01FC">
        <w:rPr>
          <w:sz w:val="22"/>
          <w:szCs w:val="22"/>
        </w:rPr>
        <w:t xml:space="preserve">ID that is generated to enter it in the Supervisor field on the Student Employee Work Authorization Entry (PR0024UG) screen. </w:t>
      </w:r>
    </w:p>
    <w:p w:rsidRPr="004247AF" w:rsidR="000B3B82" w:rsidP="3E1E01FC" w:rsidRDefault="000B3B82" w14:paraId="2707A1C9" w14:textId="0DDF2715">
      <w:pPr>
        <w:pStyle w:val="Man5Text"/>
        <w:rPr>
          <w:sz w:val="22"/>
          <w:szCs w:val="22"/>
        </w:rPr>
      </w:pPr>
      <w:r w:rsidRPr="3E1E01FC" w:rsidR="3E1E01FC">
        <w:rPr>
          <w:sz w:val="22"/>
          <w:szCs w:val="22"/>
        </w:rPr>
        <w:t>Once the PERSON record is created a</w:t>
      </w:r>
      <w:r w:rsidRPr="3E1E01FC" w:rsidR="3E1E01FC">
        <w:rPr>
          <w:sz w:val="22"/>
          <w:szCs w:val="22"/>
        </w:rPr>
        <w:t xml:space="preserve"> Guest </w:t>
      </w:r>
      <w:r w:rsidRPr="3E1E01FC" w:rsidR="3E1E01FC">
        <w:rPr>
          <w:sz w:val="22"/>
          <w:szCs w:val="22"/>
        </w:rPr>
        <w:t xml:space="preserve"> </w:t>
      </w:r>
      <w:proofErr w:type="spellStart"/>
      <w:r w:rsidRPr="3E1E01FC" w:rsidR="3E1E01FC">
        <w:rPr>
          <w:sz w:val="22"/>
          <w:szCs w:val="22"/>
        </w:rPr>
        <w:t>StarId</w:t>
      </w:r>
      <w:proofErr w:type="spellEnd"/>
      <w:r w:rsidRPr="3E1E01FC" w:rsidR="3E1E01FC">
        <w:rPr>
          <w:sz w:val="22"/>
          <w:szCs w:val="22"/>
        </w:rPr>
        <w:t xml:space="preserve"> needs to be manually assigned by the System Office. Student Payroll Staff will need to send in a </w:t>
      </w:r>
      <w:proofErr w:type="spellStart"/>
      <w:r w:rsidRPr="3E1E01FC" w:rsidR="3E1E01FC">
        <w:rPr>
          <w:sz w:val="22"/>
          <w:szCs w:val="22"/>
        </w:rPr>
        <w:t>MnSCU</w:t>
      </w:r>
      <w:proofErr w:type="spellEnd"/>
      <w:r w:rsidRPr="3E1E01FC" w:rsidR="3E1E01FC">
        <w:rPr>
          <w:sz w:val="22"/>
          <w:szCs w:val="22"/>
        </w:rPr>
        <w:t xml:space="preserve"> ITS Service Desk ticket titled: Student </w:t>
      </w:r>
      <w:proofErr w:type="spellStart"/>
      <w:r w:rsidRPr="3E1E01FC" w:rsidR="3E1E01FC">
        <w:rPr>
          <w:sz w:val="22"/>
          <w:szCs w:val="22"/>
        </w:rPr>
        <w:t>eTime</w:t>
      </w:r>
      <w:proofErr w:type="spellEnd"/>
      <w:r w:rsidRPr="3E1E01FC" w:rsidR="3E1E01FC">
        <w:rPr>
          <w:sz w:val="22"/>
          <w:szCs w:val="22"/>
        </w:rPr>
        <w:t xml:space="preserve"> Off-Campus Supervisor with </w:t>
      </w:r>
      <w:r w:rsidRPr="3E1E01FC" w:rsidR="3E1E01FC">
        <w:rPr>
          <w:sz w:val="22"/>
          <w:szCs w:val="22"/>
        </w:rPr>
        <w:t>the following information: the off-campus supervisors</w:t>
      </w:r>
      <w:r w:rsidRPr="3E1E01FC" w:rsidR="3E1E01FC">
        <w:rPr>
          <w:sz w:val="22"/>
          <w:szCs w:val="22"/>
        </w:rPr>
        <w:t xml:space="preserve"> Tech</w:t>
      </w:r>
      <w:r w:rsidRPr="3E1E01FC" w:rsidR="3E1E01FC">
        <w:rPr>
          <w:sz w:val="22"/>
          <w:szCs w:val="22"/>
        </w:rPr>
        <w:t xml:space="preserve"> ID</w:t>
      </w:r>
      <w:r w:rsidRPr="3E1E01FC" w:rsidR="3E1E01FC">
        <w:rPr>
          <w:sz w:val="22"/>
          <w:szCs w:val="22"/>
        </w:rPr>
        <w:t xml:space="preserve">, Name, and </w:t>
      </w:r>
      <w:r w:rsidRPr="3E1E01FC" w:rsidR="3E1E01FC">
        <w:rPr>
          <w:sz w:val="22"/>
          <w:szCs w:val="22"/>
        </w:rPr>
        <w:t xml:space="preserve">Personal/Work </w:t>
      </w:r>
      <w:r w:rsidRPr="3E1E01FC" w:rsidR="3E1E01FC">
        <w:rPr>
          <w:sz w:val="22"/>
          <w:szCs w:val="22"/>
        </w:rPr>
        <w:t xml:space="preserve">email address. After the </w:t>
      </w:r>
      <w:r w:rsidRPr="3E1E01FC" w:rsidR="3E1E01FC">
        <w:rPr>
          <w:sz w:val="22"/>
          <w:szCs w:val="22"/>
        </w:rPr>
        <w:t xml:space="preserve">Guest </w:t>
      </w:r>
      <w:proofErr w:type="spellStart"/>
      <w:r w:rsidRPr="3E1E01FC" w:rsidR="3E1E01FC">
        <w:rPr>
          <w:sz w:val="22"/>
          <w:szCs w:val="22"/>
        </w:rPr>
        <w:t>StarId</w:t>
      </w:r>
      <w:proofErr w:type="spellEnd"/>
      <w:r w:rsidRPr="3E1E01FC" w:rsidR="3E1E01FC">
        <w:rPr>
          <w:sz w:val="22"/>
          <w:szCs w:val="22"/>
        </w:rPr>
        <w:t xml:space="preserve"> is created we will respond with instructions that need to be given to the off-campus supervisor to activate it. </w:t>
      </w:r>
    </w:p>
    <w:p w:rsidRPr="00B36E1D" w:rsidR="00502E81" w:rsidP="3E1E01FC" w:rsidRDefault="007D03BE" w14:paraId="04FDEE8D" w14:textId="5F6344E5" w14:noSpellErr="1">
      <w:pPr>
        <w:pStyle w:val="Man3Header"/>
        <w:rPr>
          <w:color w:val="009F4D"/>
        </w:rPr>
      </w:pPr>
      <w:bookmarkStart w:name="_Toc482355268" w:id="4"/>
      <w:r w:rsidRPr="3E1E01FC" w:rsidR="3E1E01FC">
        <w:rPr>
          <w:color w:val="009F4D"/>
        </w:rPr>
        <w:t>Approve Time Worked</w:t>
      </w:r>
      <w:bookmarkEnd w:id="4"/>
    </w:p>
    <w:p w:rsidR="009B29DE" w:rsidP="009B29DE" w:rsidRDefault="009B29DE" w14:paraId="6C2B50F5" w14:textId="17A462E0" w14:noSpellErr="1">
      <w:pPr>
        <w:pStyle w:val="Man5Text"/>
      </w:pPr>
      <w:r w:rsidR="3E1E01FC">
        <w:rPr/>
        <w:t>The application</w:t>
      </w:r>
      <w:r w:rsidR="3E1E01FC">
        <w:rPr/>
        <w:t xml:space="preserve"> by default</w:t>
      </w:r>
      <w:r w:rsidR="3E1E01FC">
        <w:rPr/>
        <w:t xml:space="preserve"> </w:t>
      </w:r>
      <w:r w:rsidR="3E1E01FC">
        <w:rPr/>
        <w:t>opens the Approve Time Worked page and Ready For Approval button.</w:t>
      </w:r>
    </w:p>
    <w:p w:rsidR="001A278D" w:rsidP="009B29DE" w:rsidRDefault="001A278D" w14:paraId="233F955A" w14:textId="5B1C9A5C">
      <w:pPr>
        <w:pStyle w:val="Man5Text"/>
      </w:pPr>
      <w:r>
        <w:rPr>
          <w:noProof/>
        </w:rPr>
        <w:drawing>
          <wp:inline distT="0" distB="0" distL="0" distR="0" wp14:anchorId="735AAFA2" wp14:editId="4AEDF4EF">
            <wp:extent cx="5943600" cy="1613535"/>
            <wp:effectExtent l="57150" t="0" r="57150" b="1200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13535"/>
                    </a:xfrm>
                    <a:prstGeom prst="rect">
                      <a:avLst/>
                    </a:prstGeom>
                    <a:effectLst>
                      <a:outerShdw blurRad="50800" dist="50800" dir="5400000" algn="ctr" rotWithShape="0">
                        <a:srgbClr val="000000">
                          <a:alpha val="40000"/>
                        </a:srgbClr>
                      </a:outerShdw>
                    </a:effectLst>
                  </pic:spPr>
                </pic:pic>
              </a:graphicData>
            </a:graphic>
          </wp:inline>
        </w:drawing>
      </w:r>
    </w:p>
    <w:p w:rsidRPr="0044353F" w:rsidR="00373BAB" w:rsidP="3E1E01FC" w:rsidRDefault="00373BAB" w14:paraId="6CB57399" w14:textId="7A95BC70" w14:noSpellErr="1">
      <w:pPr>
        <w:pStyle w:val="Man4Header2"/>
        <w:spacing w:before="0"/>
        <w:rPr>
          <w:rFonts w:eastAsia="Times New Roman"/>
          <w:color w:val="17365D" w:themeColor="text2" w:themeTint="FF" w:themeShade="BF"/>
          <w:sz w:val="28"/>
          <w:szCs w:val="28"/>
        </w:rPr>
      </w:pPr>
      <w:bookmarkStart w:name="_Toc417021996" w:id="5"/>
      <w:bookmarkStart w:name="_Toc482355269" w:id="6"/>
      <w:r w:rsidRPr="3E1E01FC" w:rsidR="3E1E01FC">
        <w:rPr>
          <w:rFonts w:eastAsia="Times New Roman"/>
          <w:color w:val="17365D" w:themeColor="text2" w:themeTint="FF" w:themeShade="BF"/>
          <w:sz w:val="28"/>
          <w:szCs w:val="28"/>
        </w:rPr>
        <w:t>Screen Buttons</w:t>
      </w:r>
      <w:r w:rsidRPr="3E1E01FC" w:rsidR="3E1E01FC">
        <w:rPr>
          <w:rFonts w:eastAsia="Times New Roman"/>
          <w:color w:val="17365D" w:themeColor="text2" w:themeTint="FF" w:themeShade="BF"/>
          <w:sz w:val="28"/>
          <w:szCs w:val="28"/>
        </w:rPr>
        <w:t xml:space="preserve"> Option</w:t>
      </w:r>
      <w:r w:rsidRPr="3E1E01FC" w:rsidR="3E1E01FC">
        <w:rPr>
          <w:rFonts w:eastAsia="Times New Roman"/>
          <w:color w:val="17365D" w:themeColor="text2" w:themeTint="FF" w:themeShade="BF"/>
          <w:sz w:val="28"/>
          <w:szCs w:val="28"/>
        </w:rPr>
        <w:t>s</w:t>
      </w:r>
      <w:r w:rsidRPr="3E1E01FC" w:rsidR="3E1E01FC">
        <w:rPr>
          <w:rFonts w:eastAsia="Times New Roman"/>
          <w:color w:val="17365D" w:themeColor="text2" w:themeTint="FF" w:themeShade="BF"/>
          <w:sz w:val="28"/>
          <w:szCs w:val="28"/>
        </w:rPr>
        <w:t xml:space="preserve"> </w:t>
      </w:r>
      <w:bookmarkEnd w:id="5"/>
      <w:bookmarkEnd w:id="6"/>
    </w:p>
    <w:p w:rsidR="00373BAB" w:rsidP="00634637" w:rsidRDefault="00373BAB" w14:paraId="4C244CBC" w14:textId="77777777" w14:noSpellErr="1">
      <w:pPr>
        <w:pStyle w:val="Man5Text"/>
        <w:numPr>
          <w:ilvl w:val="0"/>
          <w:numId w:val="15"/>
        </w:numPr>
        <w:spacing w:after="0"/>
        <w:rPr/>
      </w:pPr>
      <w:r w:rsidRPr="3E1E01FC">
        <w:rPr>
          <w:b w:val="1"/>
          <w:bCs w:val="1"/>
        </w:rPr>
        <w:t>Not Submitted</w:t>
      </w:r>
      <w:r>
        <w:rPr/>
        <w:t xml:space="preserve"> </w:t>
      </w:r>
      <w:r w:rsidRPr="00B80199">
        <w:rPr>
          <w:color w:val="FF0000"/>
        </w:rPr>
        <w:t>(red)</w:t>
      </w:r>
      <w:r>
        <w:tab/>
      </w:r>
      <w:r>
        <w:rPr/>
        <w:t xml:space="preserve">Displays time worked records entered by the student employees that have not yet been submitted. </w:t>
      </w:r>
    </w:p>
    <w:p w:rsidR="00373BAB" w:rsidP="00634637" w:rsidRDefault="00373BAB" w14:paraId="27A0AF66" w14:textId="77777777" w14:noSpellErr="1">
      <w:pPr>
        <w:pStyle w:val="Man5Text"/>
        <w:numPr>
          <w:ilvl w:val="0"/>
          <w:numId w:val="15"/>
        </w:numPr>
        <w:spacing w:after="0"/>
        <w:rPr/>
      </w:pPr>
      <w:r w:rsidRPr="3E1E01FC">
        <w:rPr>
          <w:b w:val="1"/>
          <w:bCs w:val="1"/>
        </w:rPr>
        <w:t>Ready For Approval</w:t>
      </w:r>
      <w:r>
        <w:rPr/>
        <w:t xml:space="preserve"> </w:t>
      </w:r>
      <w:r w:rsidRPr="00B80199">
        <w:rPr>
          <w:color w:val="33CC33"/>
        </w:rPr>
        <w:t>(green)</w:t>
      </w:r>
      <w:r>
        <w:tab/>
      </w:r>
      <w:r>
        <w:rPr/>
        <w:t xml:space="preserve">Displays time worked records that have been submitted by the student employee but are pending approval for the current pay period or a prior pay period. </w:t>
      </w:r>
    </w:p>
    <w:p w:rsidR="00373BAB" w:rsidP="00634637" w:rsidRDefault="00373BAB" w14:paraId="5A75B37F" w14:textId="77777777" w14:noSpellErr="1">
      <w:pPr>
        <w:pStyle w:val="Man5Text"/>
        <w:numPr>
          <w:ilvl w:val="0"/>
          <w:numId w:val="15"/>
        </w:numPr>
        <w:spacing w:after="0"/>
        <w:rPr/>
      </w:pPr>
      <w:r w:rsidRPr="3E1E01FC">
        <w:rPr>
          <w:b w:val="1"/>
          <w:bCs w:val="1"/>
        </w:rPr>
        <w:t>Approved</w:t>
      </w:r>
      <w:r>
        <w:rPr/>
        <w:t xml:space="preserve"> </w:t>
      </w:r>
      <w:r w:rsidRPr="00B80199">
        <w:rPr>
          <w:color w:val="00B0F0"/>
        </w:rPr>
        <w:t>(light blue)</w:t>
      </w:r>
      <w:r>
        <w:tab/>
      </w:r>
      <w:r>
        <w:rPr/>
        <w:t>Lists the records that have already been approved.</w:t>
      </w:r>
    </w:p>
    <w:p w:rsidR="00373BAB" w:rsidP="00634637" w:rsidRDefault="00373BAB" w14:paraId="7073E800" w14:textId="52D8BAA4" w14:noSpellErr="1">
      <w:pPr>
        <w:pStyle w:val="Man5Text"/>
        <w:numPr>
          <w:ilvl w:val="0"/>
          <w:numId w:val="15"/>
        </w:numPr>
        <w:spacing w:after="0"/>
        <w:rPr/>
      </w:pPr>
      <w:r w:rsidRPr="3E1E01FC" w:rsidR="3E1E01FC">
        <w:rPr>
          <w:b w:val="1"/>
          <w:bCs w:val="1"/>
        </w:rPr>
        <w:t>All</w:t>
      </w:r>
      <w:r w:rsidR="3E1E01FC">
        <w:rPr/>
        <w:t xml:space="preserve"> (white) </w:t>
      </w:r>
      <w:r w:rsidR="3E1E01FC">
        <w:rPr/>
        <w:t>List</w:t>
      </w:r>
      <w:r w:rsidR="3E1E01FC">
        <w:rPr/>
        <w:t>s</w:t>
      </w:r>
      <w:r w:rsidR="3E1E01FC">
        <w:rPr/>
        <w:t xml:space="preserve"> the combined records in Not Submitted, Ready For Approval, Approved</w:t>
      </w:r>
    </w:p>
    <w:p w:rsidR="001A278D" w:rsidP="001A278D" w:rsidRDefault="001A278D" w14:paraId="25DA6166" w14:textId="77777777">
      <w:pPr>
        <w:pStyle w:val="Man5Text"/>
        <w:spacing w:after="0"/>
        <w:ind w:left="720"/>
      </w:pPr>
    </w:p>
    <w:p w:rsidRPr="0044353F" w:rsidR="00B80199" w:rsidP="3E1E01FC" w:rsidRDefault="00B80199" w14:paraId="5744CB59" w14:textId="0127FBA8" w14:noSpellErr="1">
      <w:pPr>
        <w:pStyle w:val="Man4Header2"/>
        <w:rPr>
          <w:color w:val="17365D" w:themeColor="text2" w:themeTint="FF" w:themeShade="BF"/>
          <w:sz w:val="28"/>
          <w:szCs w:val="28"/>
        </w:rPr>
      </w:pPr>
      <w:bookmarkStart w:name="_Toc482355270" w:id="7"/>
      <w:r w:rsidRPr="3E1E01FC" w:rsidR="3E1E01FC">
        <w:rPr>
          <w:color w:val="17365D" w:themeColor="text2" w:themeTint="FF" w:themeShade="BF"/>
          <w:sz w:val="28"/>
          <w:szCs w:val="28"/>
        </w:rPr>
        <w:t>Approve Time</w:t>
      </w:r>
      <w:r w:rsidRPr="3E1E01FC" w:rsidR="3E1E01FC">
        <w:rPr>
          <w:color w:val="17365D" w:themeColor="text2" w:themeTint="FF" w:themeShade="BF"/>
          <w:sz w:val="28"/>
          <w:szCs w:val="28"/>
        </w:rPr>
        <w:t xml:space="preserve"> – Ready For Approval</w:t>
      </w:r>
      <w:bookmarkEnd w:id="7"/>
    </w:p>
    <w:p w:rsidR="001A278D" w:rsidP="001A278D" w:rsidRDefault="001A278D" w14:paraId="04162C14" w14:textId="04159670" w14:noSpellErr="1">
      <w:pPr>
        <w:pStyle w:val="Man5Text"/>
      </w:pPr>
      <w:r w:rsidR="3E1E01FC">
        <w:rPr/>
        <w:t>Review the records for accuracy.</w:t>
      </w:r>
    </w:p>
    <w:p w:rsidR="00FF3AF0" w:rsidP="001A278D" w:rsidRDefault="00FF3AF0" w14:paraId="7BF5C3C1" w14:textId="052D661C" w14:noSpellErr="1">
      <w:pPr>
        <w:pStyle w:val="Man5Text"/>
      </w:pPr>
      <w:r w:rsidR="3E1E01FC">
        <w:rPr/>
        <w:t>If the supervisor is assigned proxy rights a drop-down appears</w:t>
      </w:r>
      <w:r w:rsidR="3E1E01FC">
        <w:rPr/>
        <w:t xml:space="preserve"> under Approve</w:t>
      </w:r>
      <w:r w:rsidR="3E1E01FC">
        <w:rPr/>
        <w:t xml:space="preserve"> Time Worked with the option limit search results</w:t>
      </w:r>
    </w:p>
    <w:p w:rsidR="00B50A9D" w:rsidP="00B50A9D" w:rsidRDefault="00B50A9D" w14:paraId="6C879534" w14:textId="3EAFF389">
      <w:pPr>
        <w:pStyle w:val="Man5Text"/>
        <w:jc w:val="center"/>
      </w:pPr>
      <w:r>
        <w:rPr>
          <w:noProof/>
        </w:rPr>
        <w:lastRenderedPageBreak/>
        <w:drawing>
          <wp:inline distT="0" distB="0" distL="0" distR="0" wp14:anchorId="7F1EB5CB" wp14:editId="0537121E">
            <wp:extent cx="2809875" cy="1219200"/>
            <wp:effectExtent l="57150" t="0" r="66675" b="1143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9875" cy="1219200"/>
                    </a:xfrm>
                    <a:prstGeom prst="rect">
                      <a:avLst/>
                    </a:prstGeom>
                    <a:effectLst>
                      <a:outerShdw blurRad="50800" dist="50800" dir="5400000" algn="ctr" rotWithShape="0">
                        <a:srgbClr val="000000">
                          <a:alpha val="40000"/>
                        </a:srgbClr>
                      </a:outerShdw>
                    </a:effectLst>
                  </pic:spPr>
                </pic:pic>
              </a:graphicData>
            </a:graphic>
          </wp:inline>
        </w:drawing>
      </w:r>
    </w:p>
    <w:p w:rsidR="003B7371" w:rsidP="003B7371" w:rsidRDefault="003B7371" w14:paraId="4B995E85" w14:textId="1B06A67B" w14:noSpellErr="1">
      <w:r w:rsidR="3E1E01FC">
        <w:rPr/>
        <w:t xml:space="preserve">The bottom right corner displays the Submitted status, in addition to the date/time and the name of the person whom it was submitted by.  </w:t>
      </w:r>
    </w:p>
    <w:p w:rsidR="006164A1" w:rsidP="003B7371" w:rsidRDefault="006164A1" w14:paraId="5156EC21" w14:textId="4BD138CF" w14:noSpellErr="1">
      <w:r w:rsidRPr="3E1E01FC" w:rsidR="3E1E01FC">
        <w:rPr>
          <w:b w:val="1"/>
          <w:bCs w:val="1"/>
        </w:rPr>
        <w:t xml:space="preserve">NOTE: </w:t>
      </w:r>
      <w:r w:rsidR="3E1E01FC">
        <w:rPr/>
        <w:t xml:space="preserve"> For any work authorizations, where the expended amount is greater than 80% of the work authorization’s maximum amount, the following informational message will be displayed to the supervisor/proxy:  “This student has earned $X,XXX.XX of the $X,XXX.XX allowed for this position.”  This will include the current pay period’s pending hours.  This is being done to warn the supervisor/proxy that they are close to earning the maximum amount allowed.</w:t>
      </w:r>
    </w:p>
    <w:p w:rsidRPr="001A278D" w:rsidR="003B7371" w:rsidP="001A278D" w:rsidRDefault="003B7371" w14:paraId="00AB8A7D" w14:textId="67B173EF">
      <w:pPr>
        <w:pStyle w:val="Man5Text"/>
      </w:pPr>
    </w:p>
    <w:p w:rsidRPr="001A278D" w:rsidR="001A278D" w:rsidP="003B7371" w:rsidRDefault="003B7371" w14:paraId="18205CF5" w14:textId="0D26D62D">
      <w:pPr>
        <w:pStyle w:val="Man5Text"/>
        <w:jc w:val="center"/>
      </w:pPr>
      <w:r>
        <w:rPr>
          <w:noProof/>
        </w:rPr>
        <w:lastRenderedPageBreak/>
        <w:drawing>
          <wp:inline distT="0" distB="0" distL="0" distR="0" wp14:anchorId="25F328A2" wp14:editId="64B7F7D5">
            <wp:extent cx="4102443" cy="6602980"/>
            <wp:effectExtent l="57150" t="0" r="50800" b="1219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6638" cy="6609733"/>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1A278D" w14:paraId="1CB54A07" w14:textId="31463C97" w14:noSpellErr="1">
      <w:pPr>
        <w:pStyle w:val="Man5Text"/>
        <w:rPr>
          <w:sz w:val="22"/>
          <w:szCs w:val="22"/>
        </w:rPr>
      </w:pPr>
      <w:r w:rsidRPr="3E1E01FC" w:rsidR="3E1E01FC">
        <w:rPr>
          <w:sz w:val="22"/>
          <w:szCs w:val="22"/>
        </w:rPr>
        <w:t>If no changes are needed, t</w:t>
      </w:r>
      <w:r w:rsidRPr="3E1E01FC" w:rsidR="3E1E01FC">
        <w:rPr>
          <w:sz w:val="22"/>
          <w:szCs w:val="22"/>
        </w:rPr>
        <w:t>o approve the time worked records, click the check box before the statement “I certify that hours/amount are correct and the work was performed in a satisfactory manner.”</w:t>
      </w:r>
      <w:r w:rsidRPr="3E1E01FC" w:rsidR="3E1E01FC">
        <w:rPr>
          <w:sz w:val="22"/>
          <w:szCs w:val="22"/>
        </w:rPr>
        <w:t xml:space="preserve"> The box will need to be check for all records to be approved. Up to five records per page </w:t>
      </w:r>
      <w:r w:rsidRPr="3E1E01FC" w:rsidR="3E1E01FC">
        <w:rPr>
          <w:sz w:val="22"/>
          <w:szCs w:val="22"/>
        </w:rPr>
        <w:t xml:space="preserve">display and can be approved at one time. </w:t>
      </w:r>
    </w:p>
    <w:p w:rsidR="00502E81" w:rsidP="009E6047" w:rsidRDefault="009E6047" w14:paraId="71E5A7DC" w14:textId="04841B0E">
      <w:pPr>
        <w:pStyle w:val="Man5Text"/>
        <w:jc w:val="center"/>
        <w:rPr>
          <w:sz w:val="22"/>
        </w:rPr>
      </w:pPr>
      <w:r>
        <w:rPr>
          <w:noProof/>
        </w:rPr>
        <w:lastRenderedPageBreak/>
        <w:drawing>
          <wp:inline distT="0" distB="0" distL="0" distR="0" wp14:anchorId="5B0E91BF" wp14:editId="4C22A88E">
            <wp:extent cx="4242486" cy="6871203"/>
            <wp:effectExtent l="57150" t="0" r="62865" b="1206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5869" cy="6876681"/>
                    </a:xfrm>
                    <a:prstGeom prst="rect">
                      <a:avLst/>
                    </a:prstGeom>
                    <a:effectLst>
                      <a:outerShdw blurRad="50800" dist="50800" dir="5400000" algn="ctr" rotWithShape="0">
                        <a:srgbClr val="000000">
                          <a:alpha val="40000"/>
                        </a:srgbClr>
                      </a:outerShdw>
                    </a:effectLst>
                  </pic:spPr>
                </pic:pic>
              </a:graphicData>
            </a:graphic>
          </wp:inline>
        </w:drawing>
      </w:r>
    </w:p>
    <w:p w:rsidR="009E6047" w:rsidP="3E1E01FC" w:rsidRDefault="00502E81" w14:paraId="68A932B7" w14:textId="77777777" w14:noSpellErr="1">
      <w:pPr>
        <w:pStyle w:val="Man5Text"/>
        <w:rPr>
          <w:sz w:val="22"/>
          <w:szCs w:val="22"/>
        </w:rPr>
      </w:pPr>
      <w:r w:rsidRPr="3E1E01FC" w:rsidR="3E1E01FC">
        <w:rPr>
          <w:sz w:val="22"/>
          <w:szCs w:val="22"/>
        </w:rPr>
        <w:t xml:space="preserve">Select the </w:t>
      </w:r>
      <w:r w:rsidRPr="3E1E01FC" w:rsidR="3E1E01FC">
        <w:rPr>
          <w:sz w:val="22"/>
          <w:szCs w:val="22"/>
        </w:rPr>
        <w:t>[</w:t>
      </w:r>
      <w:r w:rsidRPr="3E1E01FC" w:rsidR="3E1E01FC">
        <w:rPr>
          <w:sz w:val="22"/>
          <w:szCs w:val="22"/>
        </w:rPr>
        <w:t>Approve Time</w:t>
      </w:r>
      <w:r w:rsidRPr="3E1E01FC" w:rsidR="3E1E01FC">
        <w:rPr>
          <w:sz w:val="22"/>
          <w:szCs w:val="22"/>
        </w:rPr>
        <w:t>]</w:t>
      </w:r>
      <w:r w:rsidRPr="3E1E01FC" w:rsidR="3E1E01FC">
        <w:rPr>
          <w:sz w:val="22"/>
          <w:szCs w:val="22"/>
        </w:rPr>
        <w:t xml:space="preserve"> button. </w:t>
      </w:r>
    </w:p>
    <w:p w:rsidR="009E6047" w:rsidP="3E1E01FC" w:rsidRDefault="009E6047" w14:paraId="74224D70" w14:textId="3CCEF241" w14:noSpellErr="1">
      <w:pPr>
        <w:pStyle w:val="Man5Text"/>
        <w:rPr>
          <w:sz w:val="22"/>
          <w:szCs w:val="22"/>
        </w:rPr>
      </w:pPr>
      <w:r w:rsidRPr="3E1E01FC" w:rsidR="3E1E01FC">
        <w:rPr>
          <w:sz w:val="22"/>
          <w:szCs w:val="22"/>
        </w:rPr>
        <w:t>A message display that the records have been approve successfully</w:t>
      </w:r>
    </w:p>
    <w:p w:rsidR="009E6047" w:rsidP="3E1E01FC" w:rsidRDefault="009E6047" w14:paraId="0E8E8D62" w14:textId="77777777" w14:noSpellErr="1">
      <w:pPr>
        <w:pStyle w:val="Man5Text"/>
        <w:rPr>
          <w:sz w:val="22"/>
          <w:szCs w:val="22"/>
        </w:rPr>
      </w:pPr>
      <w:r w:rsidRPr="3E1E01FC" w:rsidR="3E1E01FC">
        <w:rPr>
          <w:sz w:val="22"/>
          <w:szCs w:val="22"/>
        </w:rPr>
        <w:t>Once this is completed it is reflected in the Student Payroll Administration Application.</w:t>
      </w:r>
    </w:p>
    <w:p w:rsidR="009E6047" w:rsidP="3E1E01FC" w:rsidRDefault="001A02BD" w14:paraId="142FF31E" w14:textId="588DE5F3" w14:noSpellErr="1">
      <w:pPr>
        <w:pStyle w:val="Man5Text"/>
        <w:rPr>
          <w:sz w:val="22"/>
          <w:szCs w:val="22"/>
        </w:rPr>
      </w:pPr>
      <w:r w:rsidRPr="3E1E01FC" w:rsidR="3E1E01FC">
        <w:rPr>
          <w:sz w:val="22"/>
          <w:szCs w:val="22"/>
        </w:rPr>
        <w:t>To view the records select the Approved button</w:t>
      </w:r>
    </w:p>
    <w:p w:rsidR="009E6047" w:rsidP="009E6047" w:rsidRDefault="009E6047" w14:paraId="3ED2ECB0" w14:textId="3485640D">
      <w:pPr>
        <w:pStyle w:val="Man5Text"/>
        <w:jc w:val="center"/>
        <w:rPr>
          <w:sz w:val="22"/>
        </w:rPr>
      </w:pPr>
      <w:r>
        <w:rPr>
          <w:noProof/>
        </w:rPr>
        <w:drawing>
          <wp:inline distT="0" distB="0" distL="0" distR="0" wp14:anchorId="7C5C176B" wp14:editId="2B1A0A06">
            <wp:extent cx="4786183" cy="1885838"/>
            <wp:effectExtent l="57150" t="0" r="52705" b="1149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0623" cy="1891528"/>
                    </a:xfrm>
                    <a:prstGeom prst="rect">
                      <a:avLst/>
                    </a:prstGeom>
                    <a:effectLst>
                      <a:outerShdw blurRad="50800" dist="50800" dir="5400000" algn="ctr" rotWithShape="0">
                        <a:srgbClr val="000000">
                          <a:alpha val="40000"/>
                        </a:srgbClr>
                      </a:outerShdw>
                    </a:effectLst>
                  </pic:spPr>
                </pic:pic>
              </a:graphicData>
            </a:graphic>
          </wp:inline>
        </w:drawing>
      </w:r>
    </w:p>
    <w:p w:rsidR="009E6047" w:rsidP="3E1E01FC" w:rsidRDefault="009E6047" w14:paraId="0DD2A705" w14:textId="655E2A0E" w14:noSpellErr="1">
      <w:pPr>
        <w:pStyle w:val="Man5Text"/>
        <w:rPr>
          <w:sz w:val="22"/>
          <w:szCs w:val="22"/>
        </w:rPr>
      </w:pPr>
      <w:r w:rsidRPr="3E1E01FC" w:rsidR="3E1E01FC">
        <w:rPr>
          <w:sz w:val="22"/>
          <w:szCs w:val="22"/>
        </w:rPr>
        <w:t>The records display and in the button right corner the Approved status with the time/date and the name of the person whom approved it</w:t>
      </w:r>
    </w:p>
    <w:p w:rsidR="00502E81" w:rsidP="001A3E6D" w:rsidRDefault="009E6047" w14:paraId="5FEDB745" w14:textId="17C93BC5">
      <w:pPr>
        <w:pStyle w:val="Man5Text"/>
        <w:jc w:val="center"/>
        <w:rPr>
          <w:sz w:val="22"/>
        </w:rPr>
      </w:pPr>
      <w:r>
        <w:rPr>
          <w:noProof/>
        </w:rPr>
        <w:drawing>
          <wp:inline distT="0" distB="0" distL="0" distR="0" wp14:anchorId="69E9A512" wp14:editId="7B0400CD">
            <wp:extent cx="4054799" cy="4629665"/>
            <wp:effectExtent l="57150" t="0" r="60325" b="1143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2071" cy="4649385"/>
                    </a:xfrm>
                    <a:prstGeom prst="rect">
                      <a:avLst/>
                    </a:prstGeom>
                    <a:effectLst>
                      <a:outerShdw blurRad="50800" dist="50800" dir="5400000" algn="ctr" rotWithShape="0">
                        <a:srgbClr val="000000">
                          <a:alpha val="40000"/>
                        </a:srgbClr>
                      </a:outerShdw>
                    </a:effectLst>
                  </pic:spPr>
                </pic:pic>
              </a:graphicData>
            </a:graphic>
          </wp:inline>
        </w:drawing>
      </w:r>
    </w:p>
    <w:p w:rsidR="001A02BD" w:rsidP="3E1E01FC" w:rsidRDefault="00AC52B7" w14:paraId="14D3F765" w14:textId="7E6B928B" w14:noSpellErr="1">
      <w:pPr>
        <w:pStyle w:val="Man5Text"/>
        <w:rPr>
          <w:sz w:val="22"/>
          <w:szCs w:val="22"/>
        </w:rPr>
      </w:pPr>
      <w:r w:rsidRPr="3E1E01FC" w:rsidR="3E1E01FC">
        <w:rPr>
          <w:sz w:val="22"/>
          <w:szCs w:val="22"/>
        </w:rPr>
        <w:t>Along with the submitted and approved timestamp, once a</w:t>
      </w:r>
      <w:r w:rsidRPr="3E1E01FC" w:rsidR="3E1E01FC">
        <w:rPr>
          <w:sz w:val="22"/>
          <w:szCs w:val="22"/>
        </w:rPr>
        <w:t xml:space="preserve"> time worked record is processed the Processed status displays with the date/time completed.</w:t>
      </w:r>
    </w:p>
    <w:p w:rsidR="00AC52B7" w:rsidP="00AC52B7" w:rsidRDefault="00AC52B7" w14:paraId="64873845" w14:textId="1120F61D">
      <w:pPr>
        <w:pStyle w:val="Man5Text"/>
        <w:jc w:val="center"/>
        <w:rPr>
          <w:sz w:val="22"/>
        </w:rPr>
      </w:pPr>
      <w:r>
        <w:rPr>
          <w:noProof/>
        </w:rPr>
        <w:drawing>
          <wp:inline distT="0" distB="0" distL="0" distR="0" wp14:anchorId="388E6F55" wp14:editId="74D59D81">
            <wp:extent cx="5222789" cy="2553364"/>
            <wp:effectExtent l="57150" t="0" r="54610" b="1136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2618" cy="2558169"/>
                    </a:xfrm>
                    <a:prstGeom prst="rect">
                      <a:avLst/>
                    </a:prstGeom>
                    <a:effectLst>
                      <a:outerShdw blurRad="50800" dist="50800" dir="5400000" algn="ctr" rotWithShape="0">
                        <a:srgbClr val="000000">
                          <a:alpha val="40000"/>
                        </a:srgbClr>
                      </a:outerShdw>
                    </a:effectLst>
                  </pic:spPr>
                </pic:pic>
              </a:graphicData>
            </a:graphic>
          </wp:inline>
        </w:drawing>
      </w:r>
    </w:p>
    <w:p w:rsidRPr="004A4D17" w:rsidR="00502E81" w:rsidP="3E1E01FC" w:rsidRDefault="00502E81" w14:paraId="3D9CBD84" w14:textId="2F39139B" w14:noSpellErr="1">
      <w:pPr>
        <w:pStyle w:val="Man5Text"/>
        <w:spacing w:after="120"/>
        <w:rPr>
          <w:sz w:val="22"/>
          <w:szCs w:val="22"/>
        </w:rPr>
      </w:pPr>
      <w:r w:rsidRPr="3E1E01FC" w:rsidR="3E1E01FC">
        <w:rPr>
          <w:b w:val="1"/>
          <w:bCs w:val="1"/>
          <w:sz w:val="22"/>
          <w:szCs w:val="22"/>
        </w:rPr>
        <w:t>Not Submitted</w:t>
      </w:r>
      <w:r w:rsidRPr="3E1E01FC" w:rsidR="3E1E01FC">
        <w:rPr>
          <w:sz w:val="22"/>
          <w:szCs w:val="22"/>
        </w:rPr>
        <w:t xml:space="preserve"> </w:t>
      </w:r>
      <w:r w:rsidRPr="3E1E01FC" w:rsidR="3E1E01FC">
        <w:rPr>
          <w:b w:val="1"/>
          <w:bCs w:val="1"/>
          <w:sz w:val="22"/>
          <w:szCs w:val="22"/>
        </w:rPr>
        <w:t>–</w:t>
      </w:r>
      <w:r w:rsidRPr="3E1E01FC" w:rsidR="3E1E01FC">
        <w:rPr>
          <w:sz w:val="22"/>
          <w:szCs w:val="22"/>
        </w:rPr>
        <w:t xml:space="preserve"> Displays the time worked records that have been entered by the student employees they supervise but not yet submitted for approval.  The supervisor will want to follow up with the student to have them get their hours submitted.</w:t>
      </w:r>
    </w:p>
    <w:p w:rsidR="00502E81" w:rsidP="00502E81" w:rsidRDefault="00502E81" w14:paraId="411F3690" w14:textId="77777777">
      <w:pPr>
        <w:pStyle w:val="Man5Text"/>
        <w:jc w:val="center"/>
        <w:rPr>
          <w:sz w:val="22"/>
        </w:rPr>
      </w:pPr>
      <w:r>
        <w:rPr>
          <w:noProof/>
        </w:rPr>
        <w:lastRenderedPageBreak/>
        <w:drawing>
          <wp:inline distT="0" distB="0" distL="0" distR="0" wp14:anchorId="21DA38A3" wp14:editId="161E0BFA">
            <wp:extent cx="3040882" cy="4201297"/>
            <wp:effectExtent l="57150" t="0" r="64770" b="1231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6074" cy="4222286"/>
                    </a:xfrm>
                    <a:prstGeom prst="rect">
                      <a:avLst/>
                    </a:prstGeom>
                    <a:effectLst>
                      <a:outerShdw blurRad="50800" dist="50800" dir="5400000" algn="ctr" rotWithShape="0">
                        <a:srgbClr val="000000">
                          <a:alpha val="40000"/>
                        </a:srgbClr>
                      </a:outerShdw>
                    </a:effectLst>
                  </pic:spPr>
                </pic:pic>
              </a:graphicData>
            </a:graphic>
          </wp:inline>
        </w:drawing>
      </w:r>
    </w:p>
    <w:p w:rsidRPr="0044353F" w:rsidR="00502E81" w:rsidP="3E1E01FC" w:rsidRDefault="00502E81" w14:paraId="657D0255" w14:textId="77777777" w14:noSpellErr="1">
      <w:pPr>
        <w:pStyle w:val="Man4Header2"/>
        <w:rPr>
          <w:color w:val="17365D" w:themeColor="text2" w:themeTint="FF" w:themeShade="BF"/>
          <w:sz w:val="28"/>
          <w:szCs w:val="28"/>
        </w:rPr>
      </w:pPr>
      <w:bookmarkStart w:name="_Toc482355271" w:id="8"/>
      <w:r w:rsidRPr="3E1E01FC" w:rsidR="3E1E01FC">
        <w:rPr>
          <w:color w:val="17365D" w:themeColor="text2" w:themeTint="FF" w:themeShade="BF"/>
          <w:sz w:val="28"/>
          <w:szCs w:val="28"/>
        </w:rPr>
        <w:t>Modify Time Worked</w:t>
      </w:r>
      <w:r w:rsidRPr="3E1E01FC" w:rsidR="3E1E01FC">
        <w:rPr>
          <w:color w:val="17365D" w:themeColor="text2" w:themeTint="FF" w:themeShade="BF"/>
          <w:sz w:val="28"/>
          <w:szCs w:val="28"/>
        </w:rPr>
        <w:t xml:space="preserve"> </w:t>
      </w:r>
      <w:bookmarkEnd w:id="8"/>
    </w:p>
    <w:p w:rsidRPr="00741428" w:rsidR="00502E81" w:rsidP="00502E81" w:rsidRDefault="00502E81" w14:paraId="07CF76C9" w14:textId="77777777" w14:noSpellErr="1">
      <w:pPr>
        <w:pStyle w:val="NoSpacing"/>
        <w:spacing w:after="120"/>
      </w:pPr>
      <w:r w:rsidR="3E1E01FC">
        <w:rPr/>
        <w:t>In general</w:t>
      </w:r>
      <w:r w:rsidR="3E1E01FC">
        <w:rPr/>
        <w:t xml:space="preserve">, the student should be the one to make </w:t>
      </w:r>
      <w:r w:rsidR="3E1E01FC">
        <w:rPr/>
        <w:t>update</w:t>
      </w:r>
      <w:r w:rsidR="3E1E01FC">
        <w:rPr/>
        <w:t>s to their time worked records</w:t>
      </w:r>
      <w:r w:rsidR="3E1E01FC">
        <w:rPr/>
        <w:t>.</w:t>
      </w:r>
      <w:r w:rsidRPr="3E1E01FC" w:rsidR="3E1E01FC">
        <w:rPr>
          <w:b w:val="1"/>
          <w:bCs w:val="1"/>
        </w:rPr>
        <w:t xml:space="preserve"> </w:t>
      </w:r>
      <w:r w:rsidR="3E1E01FC">
        <w:rPr/>
        <w:t>It is at the discretion of each school</w:t>
      </w:r>
      <w:r w:rsidR="3E1E01FC">
        <w:rPr/>
        <w:t xml:space="preserve"> to decide whether </w:t>
      </w:r>
      <w:r w:rsidR="3E1E01FC">
        <w:rPr/>
        <w:t>the supervisor should modify, add or delete a student’s time worked record.  The system does provide the functionality.</w:t>
      </w:r>
    </w:p>
    <w:p w:rsidR="00502E81" w:rsidP="3E1E01FC" w:rsidRDefault="00502E81" w14:paraId="3D0CB2D2" w14:textId="77777777" w14:noSpellErr="1">
      <w:pPr>
        <w:pStyle w:val="Man5Text"/>
        <w:rPr>
          <w:sz w:val="22"/>
          <w:szCs w:val="22"/>
        </w:rPr>
      </w:pPr>
      <w:r w:rsidRPr="3E1E01FC" w:rsidR="3E1E01FC">
        <w:rPr>
          <w:b w:val="1"/>
          <w:bCs w:val="1"/>
        </w:rPr>
        <w:t xml:space="preserve">Note: </w:t>
      </w:r>
      <w:r w:rsidRPr="3E1E01FC" w:rsidR="3E1E01FC">
        <w:rPr>
          <w:sz w:val="22"/>
          <w:szCs w:val="22"/>
        </w:rPr>
        <w:t>Only records that have not been processed can be modified</w:t>
      </w:r>
      <w:r w:rsidRPr="3E1E01FC" w:rsidR="3E1E01FC">
        <w:rPr>
          <w:sz w:val="22"/>
          <w:szCs w:val="22"/>
        </w:rPr>
        <w:t>.</w:t>
      </w:r>
    </w:p>
    <w:p w:rsidR="00502E81" w:rsidP="3E1E01FC" w:rsidRDefault="00502E81" w14:paraId="2B34E5CD" w14:textId="77777777" w14:noSpellErr="1">
      <w:pPr>
        <w:pStyle w:val="Man5Text"/>
        <w:rPr>
          <w:sz w:val="22"/>
          <w:szCs w:val="22"/>
        </w:rPr>
      </w:pPr>
      <w:r w:rsidRPr="3E1E01FC" w:rsidR="3E1E01FC">
        <w:rPr>
          <w:sz w:val="22"/>
          <w:szCs w:val="22"/>
        </w:rPr>
        <w:t xml:space="preserve">There are two ways to modify a record </w:t>
      </w:r>
    </w:p>
    <w:p w:rsidR="00502E81" w:rsidP="3E1E01FC" w:rsidRDefault="00FE0D2F" w14:paraId="2760B633" w14:textId="3F5A7746" w14:noSpellErr="1">
      <w:pPr>
        <w:pStyle w:val="Man5Text"/>
        <w:rPr>
          <w:sz w:val="22"/>
          <w:szCs w:val="22"/>
        </w:rPr>
      </w:pPr>
      <w:r w:rsidRPr="3E1E01FC" w:rsidR="3E1E01FC">
        <w:rPr>
          <w:sz w:val="22"/>
          <w:szCs w:val="22"/>
        </w:rPr>
        <w:t>The f</w:t>
      </w:r>
      <w:r w:rsidRPr="3E1E01FC" w:rsidR="3E1E01FC">
        <w:rPr>
          <w:sz w:val="22"/>
          <w:szCs w:val="22"/>
        </w:rPr>
        <w:t xml:space="preserve">irst way is if the student record is already pulled up, select the date of the record </w:t>
      </w:r>
      <w:r w:rsidRPr="3E1E01FC" w:rsidR="3E1E01FC">
        <w:rPr>
          <w:sz w:val="22"/>
          <w:szCs w:val="22"/>
        </w:rPr>
        <w:t>that needs to be changed</w:t>
      </w:r>
    </w:p>
    <w:p w:rsidR="00502E81" w:rsidP="00502E81" w:rsidRDefault="00225D2F" w14:paraId="443A9C5E" w14:textId="27BD9D2D">
      <w:pPr>
        <w:pStyle w:val="Man5Text"/>
        <w:jc w:val="center"/>
        <w:rPr>
          <w:sz w:val="22"/>
        </w:rPr>
      </w:pPr>
      <w:r>
        <w:rPr>
          <w:noProof/>
        </w:rPr>
        <w:lastRenderedPageBreak/>
        <w:drawing>
          <wp:inline distT="0" distB="0" distL="0" distR="0" wp14:anchorId="30439F8A" wp14:editId="49E9599F">
            <wp:extent cx="4662616" cy="291744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7284" cy="2920361"/>
                    </a:xfrm>
                    <a:prstGeom prst="rect">
                      <a:avLst/>
                    </a:prstGeom>
                  </pic:spPr>
                </pic:pic>
              </a:graphicData>
            </a:graphic>
          </wp:inline>
        </w:drawing>
      </w:r>
    </w:p>
    <w:p w:rsidR="00502E81" w:rsidP="3E1E01FC" w:rsidRDefault="00502E81" w14:paraId="178D93D3" w14:textId="77777777" w14:noSpellErr="1">
      <w:pPr>
        <w:pStyle w:val="Man5Text"/>
        <w:rPr>
          <w:sz w:val="22"/>
          <w:szCs w:val="22"/>
        </w:rPr>
      </w:pPr>
      <w:r w:rsidRPr="3E1E01FC" w:rsidR="3E1E01FC">
        <w:rPr>
          <w:sz w:val="22"/>
          <w:szCs w:val="22"/>
        </w:rPr>
        <w:t>This brings you to a Modify Time Worked page</w:t>
      </w:r>
    </w:p>
    <w:p w:rsidR="00502E81" w:rsidP="005E46D7" w:rsidRDefault="00225D2F" w14:paraId="3EF5B970" w14:textId="489124B8">
      <w:pPr>
        <w:pStyle w:val="Man5Text"/>
        <w:jc w:val="center"/>
        <w:rPr>
          <w:sz w:val="22"/>
        </w:rPr>
      </w:pPr>
      <w:r>
        <w:rPr>
          <w:noProof/>
        </w:rPr>
        <w:drawing>
          <wp:inline distT="0" distB="0" distL="0" distR="0" wp14:anchorId="033A8BC7" wp14:editId="735172D7">
            <wp:extent cx="3350633" cy="2767914"/>
            <wp:effectExtent l="57150" t="0" r="59690" b="1092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2800" cy="2777965"/>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73D7C970" w14:textId="77777777" w14:noSpellErr="1">
      <w:pPr>
        <w:pStyle w:val="Man5Text"/>
        <w:rPr>
          <w:sz w:val="22"/>
          <w:szCs w:val="22"/>
        </w:rPr>
      </w:pPr>
      <w:r w:rsidRPr="3E1E01FC" w:rsidR="3E1E01FC">
        <w:rPr>
          <w:sz w:val="22"/>
          <w:szCs w:val="22"/>
        </w:rPr>
        <w:t>Update the record</w:t>
      </w:r>
    </w:p>
    <w:p w:rsidR="00502E81" w:rsidP="00502E81" w:rsidRDefault="00225D2F" w14:paraId="3857C007" w14:textId="1E7A6ED7">
      <w:pPr>
        <w:pStyle w:val="Man5Text"/>
        <w:jc w:val="center"/>
        <w:rPr>
          <w:sz w:val="22"/>
        </w:rPr>
      </w:pPr>
      <w:r>
        <w:rPr>
          <w:noProof/>
        </w:rPr>
        <w:lastRenderedPageBreak/>
        <w:drawing>
          <wp:inline distT="0" distB="0" distL="0" distR="0" wp14:anchorId="59FAE374" wp14:editId="788AF06B">
            <wp:extent cx="3838832" cy="3193047"/>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3183" cy="3196666"/>
                    </a:xfrm>
                    <a:prstGeom prst="rect">
                      <a:avLst/>
                    </a:prstGeom>
                  </pic:spPr>
                </pic:pic>
              </a:graphicData>
            </a:graphic>
          </wp:inline>
        </w:drawing>
      </w:r>
    </w:p>
    <w:p w:rsidR="00502E81" w:rsidP="3E1E01FC" w:rsidRDefault="00502E81" w14:paraId="196EAD94" w14:textId="0DBEF7C2" w14:noSpellErr="1">
      <w:pPr>
        <w:pStyle w:val="Man5Text"/>
        <w:rPr>
          <w:sz w:val="22"/>
          <w:szCs w:val="22"/>
        </w:rPr>
      </w:pPr>
      <w:r w:rsidRPr="3E1E01FC" w:rsidR="3E1E01FC">
        <w:rPr>
          <w:sz w:val="22"/>
          <w:szCs w:val="22"/>
        </w:rPr>
        <w:t xml:space="preserve">Select </w:t>
      </w:r>
      <w:r w:rsidRPr="3E1E01FC" w:rsidR="3E1E01FC">
        <w:rPr>
          <w:sz w:val="22"/>
          <w:szCs w:val="22"/>
        </w:rPr>
        <w:t>[</w:t>
      </w:r>
      <w:r w:rsidRPr="3E1E01FC" w:rsidR="3E1E01FC">
        <w:rPr>
          <w:sz w:val="22"/>
          <w:szCs w:val="22"/>
        </w:rPr>
        <w:t>Save</w:t>
      </w:r>
      <w:r w:rsidRPr="3E1E01FC" w:rsidR="3E1E01FC">
        <w:rPr>
          <w:sz w:val="22"/>
          <w:szCs w:val="22"/>
        </w:rPr>
        <w:t>]</w:t>
      </w:r>
    </w:p>
    <w:p w:rsidR="00502E81" w:rsidP="00502E81" w:rsidRDefault="00225D2F" w14:paraId="4605C2DC" w14:textId="64B6A739">
      <w:pPr>
        <w:pStyle w:val="Man5Text"/>
        <w:jc w:val="center"/>
        <w:rPr>
          <w:sz w:val="22"/>
        </w:rPr>
      </w:pPr>
      <w:r>
        <w:rPr>
          <w:noProof/>
        </w:rPr>
        <w:drawing>
          <wp:inline distT="0" distB="0" distL="0" distR="0" wp14:anchorId="4E3A2593" wp14:editId="6CF5FC52">
            <wp:extent cx="4473146" cy="3658303"/>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8482" cy="3662667"/>
                    </a:xfrm>
                    <a:prstGeom prst="rect">
                      <a:avLst/>
                    </a:prstGeom>
                  </pic:spPr>
                </pic:pic>
              </a:graphicData>
            </a:graphic>
          </wp:inline>
        </w:drawing>
      </w:r>
    </w:p>
    <w:p w:rsidR="00502E81" w:rsidP="3E1E01FC" w:rsidRDefault="00502E81" w14:paraId="66113F52" w14:textId="01EE003C" w14:noSpellErr="1">
      <w:pPr>
        <w:pStyle w:val="Man5Text"/>
        <w:rPr>
          <w:sz w:val="22"/>
          <w:szCs w:val="22"/>
        </w:rPr>
      </w:pPr>
      <w:r w:rsidRPr="3E1E01FC" w:rsidR="3E1E01FC">
        <w:rPr>
          <w:sz w:val="22"/>
          <w:szCs w:val="22"/>
        </w:rPr>
        <w:t>A message will display that the change was successful.</w:t>
      </w:r>
      <w:r w:rsidRPr="3E1E01FC" w:rsidR="3E1E01FC">
        <w:rPr>
          <w:sz w:val="22"/>
          <w:szCs w:val="22"/>
        </w:rPr>
        <w:t xml:space="preserve">  Along with an updated Submitted status in the lower right corner with the date/time and person whom submitted it</w:t>
      </w:r>
    </w:p>
    <w:p w:rsidR="00502E81" w:rsidP="00502E81" w:rsidRDefault="00225D2F" w14:paraId="3EB71EFB" w14:textId="26DB3C81">
      <w:pPr>
        <w:pStyle w:val="Man5Text"/>
        <w:jc w:val="center"/>
        <w:rPr>
          <w:sz w:val="22"/>
        </w:rPr>
      </w:pPr>
      <w:r>
        <w:rPr>
          <w:noProof/>
        </w:rPr>
        <w:lastRenderedPageBreak/>
        <w:drawing>
          <wp:inline distT="0" distB="0" distL="0" distR="0" wp14:anchorId="43ACE559" wp14:editId="6B8B84A6">
            <wp:extent cx="4687330" cy="5061916"/>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0650" cy="5065502"/>
                    </a:xfrm>
                    <a:prstGeom prst="rect">
                      <a:avLst/>
                    </a:prstGeom>
                  </pic:spPr>
                </pic:pic>
              </a:graphicData>
            </a:graphic>
          </wp:inline>
        </w:drawing>
      </w:r>
    </w:p>
    <w:p w:rsidRPr="0044353F" w:rsidR="007470B7" w:rsidP="3E1E01FC" w:rsidRDefault="007470B7" w14:paraId="64BAEB7A" w14:textId="340F44AF" w14:noSpellErr="1">
      <w:pPr>
        <w:pStyle w:val="Man3Header"/>
        <w:rPr>
          <w:rFonts w:ascii="Calibri" w:hAnsi="Calibri" w:cs="Calibri" w:asciiTheme="minorAscii" w:hAnsiTheme="minorAscii" w:cstheme="minorAscii"/>
          <w:color w:val="009F4D"/>
          <w:sz w:val="32"/>
          <w:szCs w:val="32"/>
        </w:rPr>
      </w:pPr>
      <w:bookmarkStart w:name="_Toc482355272" w:id="9"/>
      <w:r w:rsidRPr="3E1E01FC" w:rsidR="3E1E01FC">
        <w:rPr>
          <w:rFonts w:ascii="Calibri" w:hAnsi="Calibri" w:cs="Calibri" w:asciiTheme="minorAscii" w:hAnsiTheme="minorAscii" w:cstheme="minorAscii"/>
          <w:color w:val="009F4D"/>
          <w:sz w:val="32"/>
          <w:szCs w:val="32"/>
        </w:rPr>
        <w:t>Maintain Time Worked</w:t>
      </w:r>
      <w:bookmarkEnd w:id="9"/>
    </w:p>
    <w:p w:rsidR="00502E81" w:rsidP="3E1E01FC" w:rsidRDefault="00502E81" w14:paraId="122C5622" w14:textId="77777777" w14:noSpellErr="1">
      <w:pPr>
        <w:pStyle w:val="Man5Text"/>
        <w:rPr>
          <w:sz w:val="22"/>
          <w:szCs w:val="22"/>
        </w:rPr>
      </w:pPr>
      <w:r w:rsidRPr="3E1E01FC" w:rsidR="3E1E01FC">
        <w:rPr>
          <w:sz w:val="22"/>
          <w:szCs w:val="22"/>
        </w:rPr>
        <w:t>The second way to modify time is to use the Student Payroll Supervisor drop-down in the upper left corner</w:t>
      </w:r>
    </w:p>
    <w:p w:rsidR="00502E81" w:rsidP="00A2477D" w:rsidRDefault="00442A57" w14:paraId="49F10CC0" w14:textId="38084DA4">
      <w:pPr>
        <w:pStyle w:val="Man5Text"/>
        <w:jc w:val="center"/>
        <w:rPr>
          <w:sz w:val="22"/>
        </w:rPr>
      </w:pPr>
      <w:r>
        <w:rPr>
          <w:noProof/>
        </w:rPr>
        <mc:AlternateContent>
          <mc:Choice Requires="wps">
            <w:drawing>
              <wp:anchor distT="0" distB="0" distL="114300" distR="114300" simplePos="0" relativeHeight="251662336" behindDoc="0" locked="0" layoutInCell="1" allowOverlap="1" wp14:anchorId="31974CCB" wp14:editId="7C30F06F">
                <wp:simplePos x="0" y="0"/>
                <wp:positionH relativeFrom="column">
                  <wp:posOffset>2924432</wp:posOffset>
                </wp:positionH>
                <wp:positionV relativeFrom="paragraph">
                  <wp:posOffset>17626</wp:posOffset>
                </wp:positionV>
                <wp:extent cx="329514" cy="288324"/>
                <wp:effectExtent l="0" t="0" r="13970" b="16510"/>
                <wp:wrapNone/>
                <wp:docPr id="59" name="Oval 59"/>
                <wp:cNvGraphicFramePr/>
                <a:graphic xmlns:a="http://schemas.openxmlformats.org/drawingml/2006/main">
                  <a:graphicData uri="http://schemas.microsoft.com/office/word/2010/wordprocessingShape">
                    <wps:wsp>
                      <wps:cNvSpPr/>
                      <wps:spPr>
                        <a:xfrm>
                          <a:off x="0" y="0"/>
                          <a:ext cx="329514" cy="2883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D49CB14">
              <v:oval id="Oval 59" style="position:absolute;margin-left:230.25pt;margin-top:1.4pt;width:25.95pt;height:22.7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DE3F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"/>
            </w:pict>
          </mc:Fallback>
        </mc:AlternateContent>
      </w:r>
      <w:r w:rsidR="00502E81">
        <w:rPr>
          <w:noProof/>
        </w:rPr>
        <w:drawing>
          <wp:inline distT="0" distB="0" distL="0" distR="0" wp14:anchorId="5999384E" wp14:editId="36ADF661">
            <wp:extent cx="3501081" cy="848497"/>
            <wp:effectExtent l="57150" t="0" r="61595" b="1231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756" b="65463"/>
                    <a:stretch/>
                  </pic:blipFill>
                  <pic:spPr bwMode="auto">
                    <a:xfrm>
                      <a:off x="0" y="0"/>
                      <a:ext cx="3511917" cy="851123"/>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02E81" w:rsidP="3E1E01FC" w:rsidRDefault="00502E81" w14:paraId="3F82F6A5" w14:textId="77777777" w14:noSpellErr="1">
      <w:pPr>
        <w:pStyle w:val="Man5Text"/>
        <w:rPr>
          <w:sz w:val="22"/>
          <w:szCs w:val="22"/>
        </w:rPr>
      </w:pPr>
      <w:r w:rsidRPr="3E1E01FC" w:rsidR="3E1E01FC">
        <w:rPr>
          <w:sz w:val="22"/>
          <w:szCs w:val="22"/>
        </w:rPr>
        <w:t>Select Maintain Time Worked</w:t>
      </w:r>
    </w:p>
    <w:p w:rsidR="00502E81" w:rsidP="00A2477D" w:rsidRDefault="00442A57" w14:paraId="1E3CEA11" w14:textId="76562D20">
      <w:pPr>
        <w:pStyle w:val="Man5Text"/>
        <w:jc w:val="center"/>
        <w:rPr>
          <w:sz w:val="22"/>
        </w:rPr>
      </w:pPr>
      <w:r>
        <w:rPr>
          <w:noProof/>
        </w:rPr>
        <w:lastRenderedPageBreak/>
        <w:drawing>
          <wp:inline distT="0" distB="0" distL="0" distR="0" wp14:anchorId="630E0C06" wp14:editId="0472915F">
            <wp:extent cx="3441063" cy="1680519"/>
            <wp:effectExtent l="57150" t="0" r="64770" b="1104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0345" cy="1685052"/>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21EC44A7" w14:textId="77777777" w14:noSpellErr="1">
      <w:pPr>
        <w:pStyle w:val="Man5Text"/>
        <w:rPr>
          <w:sz w:val="22"/>
          <w:szCs w:val="22"/>
        </w:rPr>
      </w:pPr>
      <w:r w:rsidRPr="3E1E01FC" w:rsidR="3E1E01FC">
        <w:rPr>
          <w:sz w:val="22"/>
          <w:szCs w:val="22"/>
        </w:rPr>
        <w:t>This brings you to the Maintain Time Worked page</w:t>
      </w:r>
    </w:p>
    <w:p w:rsidR="00502E81" w:rsidP="00A2477D" w:rsidRDefault="00496DF5" w14:paraId="0012702C" w14:textId="3B17D040">
      <w:pPr>
        <w:pStyle w:val="Man5Text"/>
        <w:jc w:val="center"/>
        <w:rPr>
          <w:sz w:val="22"/>
        </w:rPr>
      </w:pPr>
      <w:r>
        <w:rPr>
          <w:noProof/>
        </w:rPr>
        <w:drawing>
          <wp:inline distT="0" distB="0" distL="0" distR="0" wp14:anchorId="1B9CEE96" wp14:editId="542751AD">
            <wp:extent cx="4267200" cy="2177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5590" cy="2182178"/>
                    </a:xfrm>
                    <a:prstGeom prst="rect">
                      <a:avLst/>
                    </a:prstGeom>
                  </pic:spPr>
                </pic:pic>
              </a:graphicData>
            </a:graphic>
          </wp:inline>
        </w:drawing>
      </w:r>
    </w:p>
    <w:p w:rsidR="00502E81" w:rsidP="3E1E01FC" w:rsidRDefault="00502E81" w14:paraId="1A21CD70" w14:textId="126E9241" w14:noSpellErr="1">
      <w:pPr>
        <w:pStyle w:val="Man5Text"/>
        <w:rPr>
          <w:sz w:val="22"/>
          <w:szCs w:val="22"/>
        </w:rPr>
      </w:pPr>
      <w:r w:rsidRPr="3E1E01FC" w:rsidR="3E1E01FC">
        <w:rPr>
          <w:sz w:val="22"/>
          <w:szCs w:val="22"/>
        </w:rPr>
        <w:t>Enter in the Tech ID of the student</w:t>
      </w:r>
    </w:p>
    <w:p w:rsidR="00502E81" w:rsidP="00A2477D" w:rsidRDefault="00496DF5" w14:paraId="424D6FD5" w14:textId="0B695136">
      <w:pPr>
        <w:pStyle w:val="Man5Text"/>
        <w:jc w:val="center"/>
        <w:rPr>
          <w:sz w:val="22"/>
        </w:rPr>
      </w:pPr>
      <w:r>
        <w:rPr>
          <w:noProof/>
        </w:rPr>
        <w:drawing>
          <wp:inline distT="0" distB="0" distL="0" distR="0" wp14:anchorId="625D4235" wp14:editId="2EC1D0EF">
            <wp:extent cx="427672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725" cy="2809875"/>
                    </a:xfrm>
                    <a:prstGeom prst="rect">
                      <a:avLst/>
                    </a:prstGeom>
                  </pic:spPr>
                </pic:pic>
              </a:graphicData>
            </a:graphic>
          </wp:inline>
        </w:drawing>
      </w:r>
    </w:p>
    <w:p w:rsidR="00502E81" w:rsidP="3E1E01FC" w:rsidRDefault="005C6188" w14:paraId="2FC822EF" w14:textId="0EF12096" w14:noSpellErr="1">
      <w:pPr>
        <w:pStyle w:val="Man5Text"/>
        <w:rPr>
          <w:sz w:val="22"/>
          <w:szCs w:val="22"/>
        </w:rPr>
      </w:pPr>
      <w:r w:rsidRPr="3E1E01FC" w:rsidR="3E1E01FC">
        <w:rPr>
          <w:sz w:val="22"/>
          <w:szCs w:val="22"/>
        </w:rPr>
        <w:t>Click</w:t>
      </w:r>
      <w:r w:rsidRPr="3E1E01FC" w:rsidR="3E1E01FC">
        <w:rPr>
          <w:sz w:val="22"/>
          <w:szCs w:val="22"/>
        </w:rPr>
        <w:t xml:space="preserve"> </w:t>
      </w:r>
      <w:r w:rsidRPr="3E1E01FC" w:rsidR="3E1E01FC">
        <w:rPr>
          <w:sz w:val="22"/>
          <w:szCs w:val="22"/>
        </w:rPr>
        <w:t>[</w:t>
      </w:r>
      <w:r w:rsidRPr="3E1E01FC" w:rsidR="3E1E01FC">
        <w:rPr>
          <w:sz w:val="22"/>
          <w:szCs w:val="22"/>
        </w:rPr>
        <w:t>Search</w:t>
      </w:r>
      <w:r w:rsidRPr="3E1E01FC" w:rsidR="3E1E01FC">
        <w:rPr>
          <w:sz w:val="22"/>
          <w:szCs w:val="22"/>
        </w:rPr>
        <w:t>]</w:t>
      </w:r>
    </w:p>
    <w:p w:rsidR="00502E81" w:rsidP="00A2477D" w:rsidRDefault="00496DF5" w14:paraId="2BF0FB86" w14:textId="6744017A">
      <w:pPr>
        <w:pStyle w:val="Man5Text"/>
        <w:jc w:val="center"/>
        <w:rPr>
          <w:sz w:val="22"/>
        </w:rPr>
      </w:pPr>
      <w:r>
        <w:rPr>
          <w:noProof/>
        </w:rPr>
        <w:lastRenderedPageBreak/>
        <w:drawing>
          <wp:inline distT="0" distB="0" distL="0" distR="0" wp14:anchorId="36F99B2F" wp14:editId="6FAB8A20">
            <wp:extent cx="4670854" cy="49488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858" cy="4951993"/>
                    </a:xfrm>
                    <a:prstGeom prst="rect">
                      <a:avLst/>
                    </a:prstGeom>
                  </pic:spPr>
                </pic:pic>
              </a:graphicData>
            </a:graphic>
          </wp:inline>
        </w:drawing>
      </w:r>
    </w:p>
    <w:p w:rsidR="00502E81" w:rsidP="3E1E01FC" w:rsidRDefault="00502E81" w14:paraId="56EE0F35" w14:textId="77777777" w14:noSpellErr="1">
      <w:pPr>
        <w:pStyle w:val="Man5Text"/>
        <w:rPr>
          <w:sz w:val="22"/>
          <w:szCs w:val="22"/>
        </w:rPr>
      </w:pPr>
      <w:r w:rsidRPr="3E1E01FC" w:rsidR="3E1E01FC">
        <w:rPr>
          <w:sz w:val="22"/>
          <w:szCs w:val="22"/>
        </w:rPr>
        <w:t>Select the Date</w:t>
      </w:r>
    </w:p>
    <w:p w:rsidR="00502E81" w:rsidP="00502E81" w:rsidRDefault="00496DF5" w14:paraId="05CA41B2" w14:textId="369D3441">
      <w:pPr>
        <w:pStyle w:val="Man5Text"/>
        <w:jc w:val="center"/>
        <w:rPr>
          <w:sz w:val="22"/>
        </w:rPr>
      </w:pPr>
      <w:r>
        <w:rPr>
          <w:noProof/>
        </w:rPr>
        <w:lastRenderedPageBreak/>
        <w:drawing>
          <wp:inline distT="0" distB="0" distL="0" distR="0" wp14:anchorId="197634B7" wp14:editId="35EE6075">
            <wp:extent cx="3410465" cy="2861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9546" cy="2869190"/>
                    </a:xfrm>
                    <a:prstGeom prst="rect">
                      <a:avLst/>
                    </a:prstGeom>
                  </pic:spPr>
                </pic:pic>
              </a:graphicData>
            </a:graphic>
          </wp:inline>
        </w:drawing>
      </w:r>
    </w:p>
    <w:p w:rsidR="00502E81" w:rsidP="3E1E01FC" w:rsidRDefault="00502E81" w14:paraId="3B46EA2F" w14:textId="77777777" w14:noSpellErr="1">
      <w:pPr>
        <w:pStyle w:val="Man5Text"/>
        <w:rPr>
          <w:sz w:val="22"/>
          <w:szCs w:val="22"/>
        </w:rPr>
      </w:pPr>
      <w:r w:rsidRPr="3E1E01FC" w:rsidR="3E1E01FC">
        <w:rPr>
          <w:sz w:val="22"/>
          <w:szCs w:val="22"/>
        </w:rPr>
        <w:t>Make the update</w:t>
      </w:r>
    </w:p>
    <w:p w:rsidR="00502E81" w:rsidP="005E46D7" w:rsidRDefault="00496DF5" w14:paraId="2A92E079" w14:textId="59A293F2">
      <w:pPr>
        <w:pStyle w:val="Man5Text"/>
        <w:jc w:val="center"/>
        <w:rPr>
          <w:sz w:val="22"/>
        </w:rPr>
      </w:pPr>
      <w:r>
        <w:rPr>
          <w:noProof/>
        </w:rPr>
        <w:drawing>
          <wp:inline distT="0" distB="0" distL="0" distR="0" wp14:anchorId="4D129649" wp14:editId="04E9EB4D">
            <wp:extent cx="3000830" cy="3122141"/>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1456" cy="3143601"/>
                    </a:xfrm>
                    <a:prstGeom prst="rect">
                      <a:avLst/>
                    </a:prstGeom>
                  </pic:spPr>
                </pic:pic>
              </a:graphicData>
            </a:graphic>
          </wp:inline>
        </w:drawing>
      </w:r>
    </w:p>
    <w:p w:rsidR="00502E81" w:rsidP="3E1E01FC" w:rsidRDefault="00502E81" w14:paraId="5FBA3BCD" w14:textId="77777777" w14:noSpellErr="1">
      <w:pPr>
        <w:pStyle w:val="Man5Text"/>
        <w:spacing w:after="120"/>
        <w:rPr>
          <w:sz w:val="22"/>
          <w:szCs w:val="22"/>
        </w:rPr>
      </w:pPr>
      <w:r w:rsidRPr="3E1E01FC" w:rsidR="3E1E01FC">
        <w:rPr>
          <w:sz w:val="22"/>
          <w:szCs w:val="22"/>
        </w:rPr>
        <w:t>The updated record displays</w:t>
      </w:r>
    </w:p>
    <w:p w:rsidR="005C6188" w:rsidP="3E1E01FC" w:rsidRDefault="005C6188" w14:paraId="068D87F9" w14:textId="77777777" w14:noSpellErr="1">
      <w:pPr>
        <w:pStyle w:val="Man5Text"/>
        <w:spacing w:after="120"/>
        <w:rPr>
          <w:sz w:val="22"/>
          <w:szCs w:val="22"/>
        </w:rPr>
      </w:pPr>
      <w:r w:rsidRPr="3E1E01FC" w:rsidR="3E1E01FC">
        <w:rPr>
          <w:sz w:val="22"/>
          <w:szCs w:val="22"/>
        </w:rPr>
        <w:t>Select [Save]</w:t>
      </w:r>
    </w:p>
    <w:p w:rsidR="005C6188" w:rsidP="00502E81" w:rsidRDefault="005C6188" w14:paraId="2563F3D2" w14:textId="77777777">
      <w:pPr>
        <w:pStyle w:val="Man5Text"/>
        <w:rPr>
          <w:sz w:val="22"/>
        </w:rPr>
      </w:pPr>
    </w:p>
    <w:p w:rsidR="00502E81" w:rsidP="00A2477D" w:rsidRDefault="00496DF5" w14:paraId="06950A02" w14:textId="15C84CF4">
      <w:pPr>
        <w:pStyle w:val="Man5Text"/>
        <w:jc w:val="center"/>
        <w:rPr>
          <w:sz w:val="22"/>
        </w:rPr>
      </w:pPr>
      <w:r>
        <w:rPr>
          <w:noProof/>
        </w:rPr>
        <w:lastRenderedPageBreak/>
        <w:drawing>
          <wp:inline distT="0" distB="0" distL="0" distR="0" wp14:anchorId="403CE630" wp14:editId="3E2754CC">
            <wp:extent cx="3525795" cy="29786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2115" cy="2984028"/>
                    </a:xfrm>
                    <a:prstGeom prst="rect">
                      <a:avLst/>
                    </a:prstGeom>
                  </pic:spPr>
                </pic:pic>
              </a:graphicData>
            </a:graphic>
          </wp:inline>
        </w:drawing>
      </w:r>
    </w:p>
    <w:p w:rsidR="005C6188" w:rsidP="3E1E01FC" w:rsidRDefault="005C6188" w14:paraId="44B16BD2" w14:textId="149B185C" w14:noSpellErr="1">
      <w:pPr>
        <w:pStyle w:val="Man5Text"/>
        <w:rPr>
          <w:sz w:val="22"/>
          <w:szCs w:val="22"/>
        </w:rPr>
      </w:pPr>
      <w:r w:rsidRPr="3E1E01FC" w:rsidR="3E1E01FC">
        <w:rPr>
          <w:sz w:val="22"/>
          <w:szCs w:val="22"/>
        </w:rPr>
        <w:t>Message that the time changed successfully displays</w:t>
      </w:r>
      <w:r w:rsidRPr="3E1E01FC" w:rsidR="3E1E01FC">
        <w:rPr>
          <w:sz w:val="22"/>
          <w:szCs w:val="22"/>
        </w:rPr>
        <w:t>. Along with an updated Submitted status with the date/time and person whom submitted it</w:t>
      </w:r>
    </w:p>
    <w:p w:rsidR="00502E81" w:rsidP="00A2477D" w:rsidRDefault="00496DF5" w14:paraId="33A119AF" w14:textId="76FEEEC7">
      <w:pPr>
        <w:pStyle w:val="Man5Text"/>
        <w:jc w:val="center"/>
        <w:rPr>
          <w:sz w:val="22"/>
        </w:rPr>
      </w:pPr>
      <w:r>
        <w:rPr>
          <w:noProof/>
        </w:rPr>
        <w:lastRenderedPageBreak/>
        <w:drawing>
          <wp:inline distT="0" distB="0" distL="0" distR="0" wp14:anchorId="2D1B4473" wp14:editId="0A1DC8DF">
            <wp:extent cx="5562600" cy="6048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2600" cy="6048375"/>
                    </a:xfrm>
                    <a:prstGeom prst="rect">
                      <a:avLst/>
                    </a:prstGeom>
                  </pic:spPr>
                </pic:pic>
              </a:graphicData>
            </a:graphic>
          </wp:inline>
        </w:drawing>
      </w:r>
    </w:p>
    <w:p w:rsidRPr="0044353F" w:rsidR="00502E81" w:rsidP="3E1E01FC" w:rsidRDefault="00953A39" w14:paraId="64FB3D36" w14:textId="5CCCCF31" w14:noSpellErr="1">
      <w:pPr>
        <w:pStyle w:val="Man4Header2"/>
        <w:rPr>
          <w:color w:val="17365D" w:themeColor="text2" w:themeTint="FF" w:themeShade="BF"/>
          <w:sz w:val="28"/>
          <w:szCs w:val="28"/>
        </w:rPr>
      </w:pPr>
      <w:bookmarkStart w:name="_Toc482355273" w:id="10"/>
      <w:r w:rsidRPr="3E1E01FC" w:rsidR="3E1E01FC">
        <w:rPr>
          <w:color w:val="17365D" w:themeColor="text2" w:themeTint="FF" w:themeShade="BF"/>
          <w:sz w:val="28"/>
          <w:szCs w:val="28"/>
        </w:rPr>
        <w:t>Add Time</w:t>
      </w:r>
      <w:r w:rsidRPr="3E1E01FC" w:rsidR="3E1E01FC">
        <w:rPr>
          <w:color w:val="17365D" w:themeColor="text2" w:themeTint="FF" w:themeShade="BF"/>
          <w:sz w:val="28"/>
          <w:szCs w:val="28"/>
        </w:rPr>
        <w:t xml:space="preserve"> Worked</w:t>
      </w:r>
      <w:bookmarkEnd w:id="10"/>
    </w:p>
    <w:p w:rsidR="00502E81" w:rsidP="3E1E01FC" w:rsidRDefault="00502E81" w14:paraId="15683AFA" w14:textId="77777777" w14:noSpellErr="1">
      <w:pPr>
        <w:pStyle w:val="Man5Text"/>
        <w:spacing w:after="120"/>
        <w:rPr>
          <w:sz w:val="22"/>
          <w:szCs w:val="22"/>
        </w:rPr>
      </w:pPr>
      <w:r w:rsidRPr="3E1E01FC" w:rsidR="3E1E01FC">
        <w:rPr>
          <w:sz w:val="22"/>
          <w:szCs w:val="22"/>
        </w:rPr>
        <w:t xml:space="preserve">There are two ways to add a record </w:t>
      </w:r>
    </w:p>
    <w:p w:rsidRPr="00025C80" w:rsidR="00502E81" w:rsidP="3E1E01FC" w:rsidRDefault="00502E81" w14:paraId="5AAB540C" w14:textId="77777777" w14:noSpellErr="1">
      <w:pPr>
        <w:pStyle w:val="Man5Text"/>
        <w:spacing w:after="120"/>
        <w:rPr>
          <w:sz w:val="22"/>
          <w:szCs w:val="22"/>
        </w:rPr>
      </w:pPr>
      <w:r w:rsidRPr="3E1E01FC" w:rsidR="3E1E01FC">
        <w:rPr>
          <w:sz w:val="22"/>
          <w:szCs w:val="22"/>
        </w:rPr>
        <w:t>First way is if the student record is already pulled up, select the student’s name</w:t>
      </w:r>
    </w:p>
    <w:p w:rsidR="00502E81" w:rsidP="00E44C64" w:rsidRDefault="000A5A6F" w14:paraId="79C43848" w14:textId="6AFF6F81">
      <w:pPr>
        <w:pStyle w:val="Man5Text"/>
        <w:jc w:val="center"/>
        <w:rPr>
          <w:sz w:val="22"/>
        </w:rPr>
      </w:pPr>
      <w:r>
        <w:rPr>
          <w:noProof/>
        </w:rPr>
        <w:lastRenderedPageBreak/>
        <w:drawing>
          <wp:inline distT="0" distB="0" distL="0" distR="0" wp14:anchorId="6465AB49" wp14:editId="3915A84C">
            <wp:extent cx="4909751" cy="3265299"/>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5195" cy="3268919"/>
                    </a:xfrm>
                    <a:prstGeom prst="rect">
                      <a:avLst/>
                    </a:prstGeom>
                  </pic:spPr>
                </pic:pic>
              </a:graphicData>
            </a:graphic>
          </wp:inline>
        </w:drawing>
      </w:r>
    </w:p>
    <w:p w:rsidRPr="003D6442" w:rsidR="00502E81" w:rsidP="3E1E01FC" w:rsidRDefault="00502E81" w14:paraId="77B01FE2" w14:textId="77777777" w14:noSpellErr="1">
      <w:pPr>
        <w:pStyle w:val="Man5Text"/>
        <w:rPr>
          <w:sz w:val="22"/>
          <w:szCs w:val="22"/>
        </w:rPr>
      </w:pPr>
      <w:r w:rsidRPr="3E1E01FC" w:rsidR="3E1E01FC">
        <w:rPr>
          <w:sz w:val="22"/>
          <w:szCs w:val="22"/>
        </w:rPr>
        <w:t>This brings you to the Maintain Time Worked page for the student</w:t>
      </w:r>
    </w:p>
    <w:p w:rsidRPr="00F94772" w:rsidR="00502E81" w:rsidP="00D5182A" w:rsidRDefault="000A5A6F" w14:paraId="3AC41983" w14:textId="1AED4EAA">
      <w:pPr>
        <w:pStyle w:val="Man5Text"/>
        <w:jc w:val="center"/>
        <w:rPr>
          <w:sz w:val="22"/>
        </w:rPr>
      </w:pPr>
      <w:r>
        <w:rPr>
          <w:noProof/>
        </w:rPr>
        <w:drawing>
          <wp:inline distT="0" distB="0" distL="0" distR="0" wp14:anchorId="1CEF894F" wp14:editId="2A895649">
            <wp:extent cx="5275152" cy="4300151"/>
            <wp:effectExtent l="57150" t="0" r="59055" b="1200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2684" cy="4306291"/>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5903245B" w14:textId="340474B9" w14:noSpellErr="1">
      <w:pPr>
        <w:pStyle w:val="Man5Text"/>
        <w:rPr>
          <w:sz w:val="22"/>
          <w:szCs w:val="22"/>
        </w:rPr>
      </w:pPr>
      <w:r w:rsidRPr="3E1E01FC" w:rsidR="3E1E01FC">
        <w:rPr>
          <w:sz w:val="22"/>
          <w:szCs w:val="22"/>
        </w:rPr>
        <w:t>Select [Add Time]</w:t>
      </w:r>
    </w:p>
    <w:p w:rsidR="00502E81" w:rsidP="3E1E01FC" w:rsidRDefault="00502E81" w14:paraId="6896A6ED" w14:textId="77777777" w14:noSpellErr="1">
      <w:pPr>
        <w:pStyle w:val="Man5Text"/>
        <w:rPr>
          <w:sz w:val="22"/>
          <w:szCs w:val="22"/>
        </w:rPr>
      </w:pPr>
      <w:r w:rsidRPr="3E1E01FC" w:rsidR="3E1E01FC">
        <w:rPr>
          <w:sz w:val="22"/>
          <w:szCs w:val="22"/>
        </w:rPr>
        <w:t>This brings up an Add Time Worked page</w:t>
      </w:r>
    </w:p>
    <w:p w:rsidRPr="00F94772" w:rsidR="00502E81" w:rsidP="00502E81" w:rsidRDefault="000A5A6F" w14:paraId="768EB334" w14:textId="59F21424">
      <w:pPr>
        <w:pStyle w:val="Man5Text"/>
        <w:jc w:val="center"/>
        <w:rPr>
          <w:sz w:val="22"/>
        </w:rPr>
      </w:pPr>
      <w:r>
        <w:rPr>
          <w:noProof/>
        </w:rPr>
        <w:drawing>
          <wp:inline distT="0" distB="0" distL="0" distR="0" wp14:anchorId="36FB876A" wp14:editId="21B4C90F">
            <wp:extent cx="4492711" cy="3665838"/>
            <wp:effectExtent l="57150" t="0" r="60325" b="1066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08" t="1" b="551"/>
                    <a:stretch/>
                  </pic:blipFill>
                  <pic:spPr bwMode="auto">
                    <a:xfrm>
                      <a:off x="0" y="0"/>
                      <a:ext cx="4492711" cy="3665838"/>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02E81" w:rsidP="3E1E01FC" w:rsidRDefault="00502E81" w14:paraId="5B7DBB50" w14:textId="77777777" w14:noSpellErr="1">
      <w:pPr>
        <w:pStyle w:val="Man5Text"/>
        <w:rPr>
          <w:sz w:val="22"/>
          <w:szCs w:val="22"/>
        </w:rPr>
      </w:pPr>
      <w:r w:rsidRPr="3E1E01FC" w:rsidR="3E1E01FC">
        <w:rPr>
          <w:i w:val="1"/>
          <w:iCs w:val="1"/>
          <w:sz w:val="22"/>
          <w:szCs w:val="22"/>
        </w:rPr>
        <w:t xml:space="preserve"> </w:t>
      </w:r>
      <w:r w:rsidRPr="3E1E01FC" w:rsidR="3E1E01FC">
        <w:rPr>
          <w:sz w:val="22"/>
          <w:szCs w:val="22"/>
        </w:rPr>
        <w:t>Select the Date</w:t>
      </w:r>
    </w:p>
    <w:p w:rsidRPr="00F94772" w:rsidR="00502E81" w:rsidP="00502E81" w:rsidRDefault="000A5A6F" w14:paraId="0187DBC9" w14:textId="75993585">
      <w:pPr>
        <w:pStyle w:val="Man5Text"/>
        <w:jc w:val="center"/>
        <w:rPr>
          <w:sz w:val="22"/>
        </w:rPr>
      </w:pPr>
      <w:r>
        <w:rPr>
          <w:noProof/>
        </w:rPr>
        <w:drawing>
          <wp:inline distT="0" distB="0" distL="0" distR="0" wp14:anchorId="11A73358" wp14:editId="1D7EBBDF">
            <wp:extent cx="3871784" cy="3187090"/>
            <wp:effectExtent l="57150" t="0" r="52705" b="1085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74525" cy="3189346"/>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54075AD3" w14:textId="77777777" w14:noSpellErr="1">
      <w:pPr>
        <w:pStyle w:val="Man5Text"/>
        <w:rPr>
          <w:sz w:val="22"/>
          <w:szCs w:val="22"/>
        </w:rPr>
      </w:pPr>
      <w:r w:rsidRPr="3E1E01FC" w:rsidR="3E1E01FC">
        <w:rPr>
          <w:sz w:val="22"/>
          <w:szCs w:val="22"/>
        </w:rPr>
        <w:t>Select the Start Time</w:t>
      </w:r>
    </w:p>
    <w:p w:rsidR="00502E81" w:rsidP="00502E81" w:rsidRDefault="000A5A6F" w14:paraId="39344252" w14:textId="5C8435F8">
      <w:pPr>
        <w:pStyle w:val="Man5Text"/>
        <w:jc w:val="center"/>
        <w:rPr>
          <w:sz w:val="22"/>
        </w:rPr>
      </w:pPr>
      <w:r>
        <w:rPr>
          <w:noProof/>
        </w:rPr>
        <w:drawing>
          <wp:inline distT="0" distB="0" distL="0" distR="0" wp14:anchorId="57174814" wp14:editId="4EBD20AF">
            <wp:extent cx="3748216" cy="3574979"/>
            <wp:effectExtent l="57150" t="0" r="62230" b="1212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49949" cy="3576632"/>
                    </a:xfrm>
                    <a:prstGeom prst="rect">
                      <a:avLst/>
                    </a:prstGeom>
                    <a:effectLst>
                      <a:outerShdw blurRad="50800" dist="50800" dir="5400000" algn="ctr" rotWithShape="0">
                        <a:srgbClr val="000000">
                          <a:alpha val="40000"/>
                        </a:srgbClr>
                      </a:outerShdw>
                    </a:effectLst>
                  </pic:spPr>
                </pic:pic>
              </a:graphicData>
            </a:graphic>
          </wp:inline>
        </w:drawing>
      </w:r>
    </w:p>
    <w:p w:rsidRPr="00FE0D2F" w:rsidR="00502E81" w:rsidP="3E1E01FC" w:rsidRDefault="00502E81" w14:paraId="24E117C9" w14:textId="77777777" w14:noSpellErr="1">
      <w:pPr>
        <w:pStyle w:val="Man5Text"/>
        <w:rPr>
          <w:sz w:val="22"/>
          <w:szCs w:val="22"/>
        </w:rPr>
      </w:pPr>
      <w:r w:rsidRPr="3E1E01FC" w:rsidR="3E1E01FC">
        <w:rPr>
          <w:sz w:val="22"/>
          <w:szCs w:val="22"/>
        </w:rPr>
        <w:t>Select the End Time</w:t>
      </w:r>
    </w:p>
    <w:p w:rsidR="00502E81" w:rsidP="00502E81" w:rsidRDefault="000A5A6F" w14:paraId="6A5A453F" w14:textId="18AD78BE">
      <w:pPr>
        <w:pStyle w:val="Man5Text"/>
        <w:jc w:val="center"/>
        <w:rPr>
          <w:sz w:val="22"/>
        </w:rPr>
      </w:pPr>
      <w:r>
        <w:rPr>
          <w:noProof/>
        </w:rPr>
        <w:drawing>
          <wp:inline distT="0" distB="0" distL="0" distR="0" wp14:anchorId="51FDBE0E" wp14:editId="2F2E63A7">
            <wp:extent cx="3853033" cy="3550508"/>
            <wp:effectExtent l="57150" t="0" r="52705" b="1073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42"/>
                    <a:stretch/>
                  </pic:blipFill>
                  <pic:spPr bwMode="auto">
                    <a:xfrm>
                      <a:off x="0" y="0"/>
                      <a:ext cx="3860824" cy="3557687"/>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02E81" w:rsidP="3E1E01FC" w:rsidRDefault="00502E81" w14:paraId="241F69D0" w14:textId="77777777" w14:noSpellErr="1">
      <w:pPr>
        <w:pStyle w:val="Man5Text"/>
        <w:rPr>
          <w:sz w:val="22"/>
          <w:szCs w:val="22"/>
        </w:rPr>
      </w:pPr>
      <w:r w:rsidRPr="3E1E01FC" w:rsidR="3E1E01FC">
        <w:rPr>
          <w:sz w:val="22"/>
          <w:szCs w:val="22"/>
        </w:rPr>
        <w:t>Select [Save]</w:t>
      </w:r>
    </w:p>
    <w:p w:rsidR="00502E81" w:rsidP="00502E81" w:rsidRDefault="000A5A6F" w14:paraId="642B27ED" w14:textId="762434D6">
      <w:pPr>
        <w:pStyle w:val="Man5Text"/>
        <w:jc w:val="center"/>
        <w:rPr>
          <w:sz w:val="22"/>
        </w:rPr>
      </w:pPr>
      <w:r>
        <w:rPr>
          <w:noProof/>
        </w:rPr>
        <w:drawing>
          <wp:inline distT="0" distB="0" distL="0" distR="0" wp14:anchorId="660BF245" wp14:editId="7B223400">
            <wp:extent cx="3822357" cy="3121707"/>
            <wp:effectExtent l="57150" t="0" r="64135" b="1168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305" b="1472"/>
                    <a:stretch/>
                  </pic:blipFill>
                  <pic:spPr bwMode="auto">
                    <a:xfrm>
                      <a:off x="0" y="0"/>
                      <a:ext cx="3825944" cy="3124637"/>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02E81" w:rsidP="3E1E01FC" w:rsidRDefault="00502E81" w14:paraId="66A7A75B" w14:textId="77777777" w14:noSpellErr="1">
      <w:pPr>
        <w:pStyle w:val="Man5Text"/>
        <w:rPr>
          <w:sz w:val="22"/>
          <w:szCs w:val="22"/>
        </w:rPr>
      </w:pPr>
      <w:r w:rsidRPr="3E1E01FC" w:rsidR="3E1E01FC">
        <w:rPr>
          <w:sz w:val="22"/>
          <w:szCs w:val="22"/>
        </w:rPr>
        <w:t>A message displays that the time added was successful</w:t>
      </w:r>
    </w:p>
    <w:p w:rsidR="001B36C7" w:rsidP="3E1E01FC" w:rsidRDefault="001B36C7" w14:paraId="38356835" w14:textId="33274FA9" w14:noSpellErr="1">
      <w:pPr>
        <w:pStyle w:val="Man5Text"/>
        <w:rPr>
          <w:sz w:val="22"/>
          <w:szCs w:val="22"/>
        </w:rPr>
      </w:pPr>
      <w:r w:rsidRPr="3E1E01FC" w:rsidR="3E1E01FC">
        <w:rPr>
          <w:sz w:val="22"/>
          <w:szCs w:val="22"/>
        </w:rPr>
        <w:t xml:space="preserve">Also </w:t>
      </w:r>
      <w:r w:rsidRPr="3E1E01FC" w:rsidR="3E1E01FC">
        <w:rPr>
          <w:sz w:val="22"/>
          <w:szCs w:val="22"/>
        </w:rPr>
        <w:t xml:space="preserve">in the lower right corner </w:t>
      </w:r>
      <w:r w:rsidRPr="3E1E01FC" w:rsidR="3E1E01FC">
        <w:rPr>
          <w:sz w:val="22"/>
          <w:szCs w:val="22"/>
        </w:rPr>
        <w:t>an updated Submitted status with the time/date and person whom submitted it</w:t>
      </w:r>
    </w:p>
    <w:p w:rsidR="00502E81" w:rsidP="00A2477D" w:rsidRDefault="00785BA2" w14:paraId="48CC3C5A" w14:textId="760DD2D9">
      <w:pPr>
        <w:pStyle w:val="Man5Text"/>
        <w:jc w:val="center"/>
        <w:rPr>
          <w:sz w:val="22"/>
        </w:rPr>
      </w:pPr>
      <w:r>
        <w:rPr>
          <w:noProof/>
        </w:rPr>
        <w:lastRenderedPageBreak/>
        <w:drawing>
          <wp:inline distT="0" distB="0" distL="0" distR="0" wp14:anchorId="0B5EB317" wp14:editId="015D7597">
            <wp:extent cx="4139354" cy="3583459"/>
            <wp:effectExtent l="57150" t="0" r="52070" b="11239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47146" cy="3590204"/>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5E3430EB" w14:textId="77777777" w14:noSpellErr="1">
      <w:pPr>
        <w:pStyle w:val="Man5Text"/>
        <w:rPr>
          <w:sz w:val="22"/>
          <w:szCs w:val="22"/>
        </w:rPr>
      </w:pPr>
      <w:r w:rsidRPr="3E1E01FC" w:rsidR="3E1E01FC">
        <w:rPr>
          <w:sz w:val="22"/>
          <w:szCs w:val="22"/>
        </w:rPr>
        <w:t>The second way to add time is to use the Student Payroll Supervisor drop-down in the upper left corner</w:t>
      </w:r>
    </w:p>
    <w:p w:rsidR="00502E81" w:rsidP="00A2477D" w:rsidRDefault="00502E81" w14:paraId="13459A9D" w14:textId="77777777">
      <w:pPr>
        <w:pStyle w:val="Man5Text"/>
        <w:jc w:val="center"/>
        <w:rPr>
          <w:sz w:val="22"/>
        </w:rPr>
      </w:pPr>
      <w:r>
        <w:rPr>
          <w:noProof/>
        </w:rPr>
        <w:drawing>
          <wp:inline distT="0" distB="0" distL="0" distR="0" wp14:anchorId="2331E4E4" wp14:editId="7AF07370">
            <wp:extent cx="3451860" cy="2403974"/>
            <wp:effectExtent l="57150" t="0" r="53340" b="1111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4231" cy="2412590"/>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70493A72" w14:textId="77777777" w14:noSpellErr="1">
      <w:pPr>
        <w:pStyle w:val="Man5Text"/>
        <w:rPr>
          <w:sz w:val="22"/>
          <w:szCs w:val="22"/>
        </w:rPr>
      </w:pPr>
      <w:r w:rsidRPr="3E1E01FC" w:rsidR="3E1E01FC">
        <w:rPr>
          <w:sz w:val="22"/>
          <w:szCs w:val="22"/>
        </w:rPr>
        <w:t>Select Maintain Time Worked</w:t>
      </w:r>
    </w:p>
    <w:p w:rsidR="00502E81" w:rsidP="00A2477D" w:rsidRDefault="00496DF5" w14:paraId="44541735" w14:textId="14B14818">
      <w:pPr>
        <w:pStyle w:val="Man5Text"/>
        <w:jc w:val="center"/>
        <w:rPr>
          <w:sz w:val="22"/>
        </w:rPr>
      </w:pPr>
      <w:r>
        <w:rPr>
          <w:noProof/>
        </w:rPr>
        <w:lastRenderedPageBreak/>
        <w:drawing>
          <wp:inline distT="0" distB="0" distL="0" distR="0" wp14:anchorId="70278AE5" wp14:editId="38086CA7">
            <wp:extent cx="2800350" cy="142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0350" cy="1428750"/>
                    </a:xfrm>
                    <a:prstGeom prst="rect">
                      <a:avLst/>
                    </a:prstGeom>
                  </pic:spPr>
                </pic:pic>
              </a:graphicData>
            </a:graphic>
          </wp:inline>
        </w:drawing>
      </w:r>
    </w:p>
    <w:p w:rsidR="00502E81" w:rsidP="3E1E01FC" w:rsidRDefault="00502E81" w14:paraId="690B2664" w14:textId="77777777" w14:noSpellErr="1">
      <w:pPr>
        <w:pStyle w:val="Man5Text"/>
        <w:rPr>
          <w:sz w:val="22"/>
          <w:szCs w:val="22"/>
        </w:rPr>
      </w:pPr>
      <w:r w:rsidRPr="3E1E01FC" w:rsidR="3E1E01FC">
        <w:rPr>
          <w:sz w:val="22"/>
          <w:szCs w:val="22"/>
        </w:rPr>
        <w:t>This brings you to the Maintain Time Worked page</w:t>
      </w:r>
    </w:p>
    <w:p w:rsidR="00502E81" w:rsidP="00A2477D" w:rsidRDefault="00502E81" w14:paraId="6BCCB7DF" w14:textId="77777777">
      <w:pPr>
        <w:pStyle w:val="Man5Text"/>
        <w:jc w:val="center"/>
        <w:rPr>
          <w:sz w:val="22"/>
        </w:rPr>
      </w:pPr>
      <w:r>
        <w:rPr>
          <w:noProof/>
        </w:rPr>
        <w:drawing>
          <wp:inline distT="0" distB="0" distL="0" distR="0" wp14:anchorId="534DF8FC" wp14:editId="73461708">
            <wp:extent cx="4594860" cy="2463356"/>
            <wp:effectExtent l="57150" t="0" r="53340" b="1085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3167" cy="2467809"/>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27B6D548" w14:textId="77777777" w14:noSpellErr="1">
      <w:pPr>
        <w:pStyle w:val="Man5Text"/>
        <w:rPr>
          <w:sz w:val="22"/>
          <w:szCs w:val="22"/>
        </w:rPr>
      </w:pPr>
      <w:r w:rsidRPr="3E1E01FC" w:rsidR="3E1E01FC">
        <w:rPr>
          <w:sz w:val="22"/>
          <w:szCs w:val="22"/>
        </w:rPr>
        <w:t>Enter in the Tech ID of the student</w:t>
      </w:r>
    </w:p>
    <w:p w:rsidR="00502E81" w:rsidP="00A2477D" w:rsidRDefault="00502E81" w14:paraId="2C20FAF5" w14:textId="77777777">
      <w:pPr>
        <w:pStyle w:val="Man5Text"/>
        <w:jc w:val="center"/>
        <w:rPr>
          <w:sz w:val="22"/>
        </w:rPr>
      </w:pPr>
      <w:r>
        <w:rPr>
          <w:noProof/>
        </w:rPr>
        <w:drawing>
          <wp:inline distT="0" distB="0" distL="0" distR="0" wp14:anchorId="01D9F498" wp14:editId="6A3A8D83">
            <wp:extent cx="3970020" cy="2243094"/>
            <wp:effectExtent l="57150" t="0" r="49530" b="1193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83513" cy="2250718"/>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C6188" w14:paraId="08484DA4" w14:textId="277F3A57" w14:noSpellErr="1">
      <w:pPr>
        <w:pStyle w:val="Man5Text"/>
        <w:rPr>
          <w:sz w:val="22"/>
          <w:szCs w:val="22"/>
        </w:rPr>
      </w:pPr>
      <w:r w:rsidRPr="3E1E01FC" w:rsidR="3E1E01FC">
        <w:rPr>
          <w:sz w:val="22"/>
          <w:szCs w:val="22"/>
        </w:rPr>
        <w:t>Click</w:t>
      </w:r>
      <w:r w:rsidRPr="3E1E01FC" w:rsidR="3E1E01FC">
        <w:rPr>
          <w:sz w:val="22"/>
          <w:szCs w:val="22"/>
        </w:rPr>
        <w:t xml:space="preserve"> </w:t>
      </w:r>
      <w:r w:rsidRPr="3E1E01FC" w:rsidR="3E1E01FC">
        <w:rPr>
          <w:sz w:val="22"/>
          <w:szCs w:val="22"/>
        </w:rPr>
        <w:t>[</w:t>
      </w:r>
      <w:r w:rsidRPr="3E1E01FC" w:rsidR="3E1E01FC">
        <w:rPr>
          <w:sz w:val="22"/>
          <w:szCs w:val="22"/>
        </w:rPr>
        <w:t>Search</w:t>
      </w:r>
      <w:r w:rsidRPr="3E1E01FC" w:rsidR="3E1E01FC">
        <w:rPr>
          <w:sz w:val="22"/>
          <w:szCs w:val="22"/>
        </w:rPr>
        <w:t>]</w:t>
      </w:r>
    </w:p>
    <w:p w:rsidR="00502E81" w:rsidP="00A2477D" w:rsidRDefault="00502E81" w14:paraId="58D74EBD" w14:textId="77777777">
      <w:pPr>
        <w:pStyle w:val="Man5Text"/>
        <w:jc w:val="center"/>
        <w:rPr>
          <w:sz w:val="22"/>
        </w:rPr>
      </w:pPr>
      <w:r>
        <w:rPr>
          <w:noProof/>
        </w:rPr>
        <w:lastRenderedPageBreak/>
        <w:drawing>
          <wp:inline distT="0" distB="0" distL="0" distR="0" wp14:anchorId="265F8DD6" wp14:editId="620E8E8D">
            <wp:extent cx="3703320" cy="3963774"/>
            <wp:effectExtent l="57150" t="0" r="49530" b="1130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18347" cy="3979857"/>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56F49169" w14:textId="77777777" w14:noSpellErr="1">
      <w:pPr>
        <w:pStyle w:val="Man5Text"/>
        <w:rPr>
          <w:sz w:val="22"/>
          <w:szCs w:val="22"/>
        </w:rPr>
      </w:pPr>
      <w:r w:rsidRPr="3E1E01FC" w:rsidR="3E1E01FC">
        <w:rPr>
          <w:sz w:val="22"/>
          <w:szCs w:val="22"/>
        </w:rPr>
        <w:t>Select [Add Time]</w:t>
      </w:r>
    </w:p>
    <w:p w:rsidR="00502E81" w:rsidP="00A2477D" w:rsidRDefault="00502E81" w14:paraId="7F7B406F" w14:textId="77777777">
      <w:pPr>
        <w:pStyle w:val="Man5Text"/>
        <w:jc w:val="center"/>
        <w:rPr>
          <w:sz w:val="22"/>
        </w:rPr>
      </w:pPr>
      <w:r>
        <w:rPr>
          <w:noProof/>
        </w:rPr>
        <w:drawing>
          <wp:inline distT="0" distB="0" distL="0" distR="0" wp14:anchorId="03DCE0A9" wp14:editId="1132703A">
            <wp:extent cx="3832860" cy="3212433"/>
            <wp:effectExtent l="57150" t="0" r="53340" b="1219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472" b="624"/>
                    <a:stretch/>
                  </pic:blipFill>
                  <pic:spPr bwMode="auto">
                    <a:xfrm>
                      <a:off x="0" y="0"/>
                      <a:ext cx="3835855" cy="3214943"/>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02E81" w:rsidP="3E1E01FC" w:rsidRDefault="00502E81" w14:paraId="3663D39E" w14:textId="77777777" w14:noSpellErr="1">
      <w:pPr>
        <w:pStyle w:val="Man5Text"/>
        <w:rPr>
          <w:sz w:val="22"/>
          <w:szCs w:val="22"/>
        </w:rPr>
      </w:pPr>
      <w:r w:rsidRPr="3E1E01FC" w:rsidR="3E1E01FC">
        <w:rPr>
          <w:sz w:val="22"/>
          <w:szCs w:val="22"/>
        </w:rPr>
        <w:t>Select the Date</w:t>
      </w:r>
    </w:p>
    <w:p w:rsidR="00502E81" w:rsidP="00A2477D" w:rsidRDefault="00502E81" w14:paraId="2EBA2074" w14:textId="77777777">
      <w:pPr>
        <w:pStyle w:val="Man5Text"/>
        <w:jc w:val="center"/>
        <w:rPr>
          <w:sz w:val="22"/>
        </w:rPr>
      </w:pPr>
      <w:r>
        <w:rPr>
          <w:noProof/>
        </w:rPr>
        <w:drawing>
          <wp:inline distT="0" distB="0" distL="0" distR="0" wp14:anchorId="54D9BFC3" wp14:editId="59C9BF1F">
            <wp:extent cx="3616854" cy="3025140"/>
            <wp:effectExtent l="57150" t="0" r="60325" b="1181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22253" cy="3029656"/>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357BC3A1" w14:textId="77777777" w14:noSpellErr="1">
      <w:pPr>
        <w:pStyle w:val="Man5Text"/>
        <w:rPr>
          <w:sz w:val="22"/>
          <w:szCs w:val="22"/>
        </w:rPr>
      </w:pPr>
      <w:r w:rsidRPr="3E1E01FC" w:rsidR="3E1E01FC">
        <w:rPr>
          <w:sz w:val="22"/>
          <w:szCs w:val="22"/>
        </w:rPr>
        <w:t>Select the Start Time</w:t>
      </w:r>
    </w:p>
    <w:p w:rsidR="00502E81" w:rsidP="00A2477D" w:rsidRDefault="00502E81" w14:paraId="680CC7E2" w14:textId="77777777">
      <w:pPr>
        <w:pStyle w:val="Man5Text"/>
        <w:jc w:val="center"/>
        <w:rPr>
          <w:sz w:val="22"/>
        </w:rPr>
      </w:pPr>
      <w:r>
        <w:rPr>
          <w:noProof/>
        </w:rPr>
        <w:drawing>
          <wp:inline distT="0" distB="0" distL="0" distR="0" wp14:anchorId="1CF264E8" wp14:editId="6A8DD825">
            <wp:extent cx="3970020" cy="3776753"/>
            <wp:effectExtent l="57150" t="0" r="49530" b="1098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1922" cy="3778562"/>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4D5D257B" w14:textId="77777777" w14:noSpellErr="1">
      <w:pPr>
        <w:pStyle w:val="Man5Text"/>
        <w:rPr>
          <w:sz w:val="22"/>
          <w:szCs w:val="22"/>
        </w:rPr>
      </w:pPr>
      <w:r w:rsidRPr="3E1E01FC" w:rsidR="3E1E01FC">
        <w:rPr>
          <w:sz w:val="22"/>
          <w:szCs w:val="22"/>
        </w:rPr>
        <w:t>Select the End Time</w:t>
      </w:r>
    </w:p>
    <w:p w:rsidR="00502E81" w:rsidP="00A2477D" w:rsidRDefault="00502E81" w14:paraId="0973CD9B" w14:textId="77777777">
      <w:pPr>
        <w:pStyle w:val="Man5Text"/>
        <w:jc w:val="center"/>
        <w:rPr>
          <w:sz w:val="22"/>
        </w:rPr>
      </w:pPr>
      <w:r>
        <w:rPr>
          <w:noProof/>
        </w:rPr>
        <w:lastRenderedPageBreak/>
        <w:drawing>
          <wp:inline distT="0" distB="0" distL="0" distR="0" wp14:anchorId="54A35BB4" wp14:editId="6609B9DE">
            <wp:extent cx="3985260" cy="3529116"/>
            <wp:effectExtent l="57150" t="0" r="53340" b="1098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87017" cy="3530672"/>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3AA378B1" w14:textId="77777777" w14:noSpellErr="1">
      <w:pPr>
        <w:pStyle w:val="Man5Text"/>
        <w:rPr>
          <w:sz w:val="22"/>
          <w:szCs w:val="22"/>
        </w:rPr>
      </w:pPr>
      <w:r w:rsidRPr="3E1E01FC" w:rsidR="3E1E01FC">
        <w:rPr>
          <w:sz w:val="22"/>
          <w:szCs w:val="22"/>
        </w:rPr>
        <w:t>Select [Save]</w:t>
      </w:r>
    </w:p>
    <w:p w:rsidR="00502E81" w:rsidP="00A2477D" w:rsidRDefault="00502E81" w14:paraId="2C59FFC9" w14:textId="77777777">
      <w:pPr>
        <w:pStyle w:val="Man5Text"/>
        <w:jc w:val="center"/>
        <w:rPr>
          <w:sz w:val="22"/>
        </w:rPr>
      </w:pPr>
      <w:r>
        <w:rPr>
          <w:noProof/>
        </w:rPr>
        <w:drawing>
          <wp:inline distT="0" distB="0" distL="0" distR="0" wp14:anchorId="569B543B" wp14:editId="409A369F">
            <wp:extent cx="3741420" cy="3153052"/>
            <wp:effectExtent l="57150" t="0" r="49530" b="1238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48158" cy="3158730"/>
                    </a:xfrm>
                    <a:prstGeom prst="rect">
                      <a:avLst/>
                    </a:prstGeom>
                    <a:effectLst>
                      <a:outerShdw blurRad="50800" dist="50800" dir="5400000" algn="ctr" rotWithShape="0">
                        <a:srgbClr val="000000">
                          <a:alpha val="40000"/>
                        </a:srgbClr>
                      </a:outerShdw>
                    </a:effectLst>
                  </pic:spPr>
                </pic:pic>
              </a:graphicData>
            </a:graphic>
          </wp:inline>
        </w:drawing>
      </w:r>
    </w:p>
    <w:p w:rsidR="00502E81" w:rsidP="3E1E01FC" w:rsidRDefault="00502E81" w14:paraId="13B68190" w14:textId="77777777" w14:noSpellErr="1">
      <w:pPr>
        <w:pStyle w:val="Man5Text"/>
        <w:rPr>
          <w:sz w:val="22"/>
          <w:szCs w:val="22"/>
        </w:rPr>
      </w:pPr>
      <w:r w:rsidRPr="3E1E01FC" w:rsidR="3E1E01FC">
        <w:rPr>
          <w:sz w:val="22"/>
          <w:szCs w:val="22"/>
        </w:rPr>
        <w:t>Message that the time added successfully displays</w:t>
      </w:r>
    </w:p>
    <w:p w:rsidR="00502E81" w:rsidP="00A2477D" w:rsidRDefault="00502E81" w14:paraId="5B9525FC" w14:textId="77777777">
      <w:pPr>
        <w:pStyle w:val="Man5Text"/>
        <w:jc w:val="center"/>
        <w:rPr>
          <w:sz w:val="22"/>
        </w:rPr>
      </w:pPr>
      <w:r>
        <w:rPr>
          <w:noProof/>
        </w:rPr>
        <w:lastRenderedPageBreak/>
        <w:drawing>
          <wp:inline distT="0" distB="0" distL="0" distR="0" wp14:anchorId="06DDC613" wp14:editId="2C57680B">
            <wp:extent cx="4862142" cy="4191000"/>
            <wp:effectExtent l="57150" t="0" r="53340" b="1143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64458" cy="4192997"/>
                    </a:xfrm>
                    <a:prstGeom prst="rect">
                      <a:avLst/>
                    </a:prstGeom>
                    <a:effectLst>
                      <a:outerShdw blurRad="50800" dist="50800" dir="5400000" algn="ctr" rotWithShape="0">
                        <a:srgbClr val="000000">
                          <a:alpha val="40000"/>
                        </a:srgbClr>
                      </a:outerShdw>
                    </a:effectLst>
                  </pic:spPr>
                </pic:pic>
              </a:graphicData>
            </a:graphic>
          </wp:inline>
        </w:drawing>
      </w:r>
    </w:p>
    <w:p w:rsidRPr="0044353F" w:rsidR="00502E81" w:rsidP="3E1E01FC" w:rsidRDefault="00953A39" w14:paraId="23342FBA" w14:textId="38357A38" w14:noSpellErr="1">
      <w:pPr>
        <w:pStyle w:val="Man4Header2"/>
        <w:rPr>
          <w:color w:val="17365D" w:themeColor="text2" w:themeTint="FF" w:themeShade="BF"/>
          <w:sz w:val="28"/>
          <w:szCs w:val="28"/>
        </w:rPr>
      </w:pPr>
      <w:bookmarkStart w:name="_Toc482355274" w:id="11"/>
      <w:r w:rsidRPr="3E1E01FC" w:rsidR="3E1E01FC">
        <w:rPr>
          <w:color w:val="17365D" w:themeColor="text2" w:themeTint="FF" w:themeShade="BF"/>
          <w:sz w:val="28"/>
          <w:szCs w:val="28"/>
        </w:rPr>
        <w:t>Delete Time</w:t>
      </w:r>
      <w:r w:rsidRPr="3E1E01FC" w:rsidR="3E1E01FC">
        <w:rPr>
          <w:color w:val="17365D" w:themeColor="text2" w:themeTint="FF" w:themeShade="BF"/>
          <w:sz w:val="28"/>
          <w:szCs w:val="28"/>
        </w:rPr>
        <w:t xml:space="preserve"> Worked</w:t>
      </w:r>
      <w:bookmarkEnd w:id="11"/>
    </w:p>
    <w:p w:rsidRPr="00B04505" w:rsidR="00B04505" w:rsidP="3E1E01FC" w:rsidRDefault="00B04505" w14:paraId="62099C36" w14:textId="14E9DE45" w14:noSpellErr="1">
      <w:pPr>
        <w:pStyle w:val="Man5Text"/>
        <w:rPr>
          <w:b w:val="1"/>
          <w:bCs w:val="1"/>
          <w:sz w:val="22"/>
          <w:szCs w:val="22"/>
        </w:rPr>
      </w:pPr>
      <w:r w:rsidRPr="3E1E01FC" w:rsidR="3E1E01FC">
        <w:rPr>
          <w:b w:val="1"/>
          <w:bCs w:val="1"/>
          <w:sz w:val="22"/>
          <w:szCs w:val="22"/>
        </w:rPr>
        <w:t xml:space="preserve">NOTE: </w:t>
      </w:r>
      <w:r w:rsidRPr="3E1E01FC" w:rsidR="3E1E01FC">
        <w:rPr>
          <w:sz w:val="22"/>
          <w:szCs w:val="22"/>
        </w:rPr>
        <w:t>If a pay period has been closed and there are pending hours that have never been paid, the supervisor can delete these records.</w:t>
      </w:r>
    </w:p>
    <w:p w:rsidR="00717CE7" w:rsidP="3E1E01FC" w:rsidRDefault="00717CE7" w14:paraId="0232699E" w14:textId="630A7730" w14:noSpellErr="1">
      <w:pPr>
        <w:pStyle w:val="Man5Text"/>
        <w:spacing w:after="120"/>
        <w:rPr>
          <w:sz w:val="22"/>
          <w:szCs w:val="22"/>
        </w:rPr>
      </w:pPr>
      <w:r w:rsidRPr="3E1E01FC" w:rsidR="3E1E01FC">
        <w:rPr>
          <w:sz w:val="22"/>
          <w:szCs w:val="22"/>
        </w:rPr>
        <w:t>There are two ways to delete a record</w:t>
      </w:r>
    </w:p>
    <w:p w:rsidR="00717CE7" w:rsidP="3E1E01FC" w:rsidRDefault="00717CE7" w14:paraId="529DE987" w14:textId="0F14D2B0" w14:noSpellErr="1">
      <w:pPr>
        <w:pStyle w:val="Man5Text"/>
        <w:spacing w:after="120"/>
        <w:rPr>
          <w:sz w:val="22"/>
          <w:szCs w:val="22"/>
        </w:rPr>
      </w:pPr>
      <w:r w:rsidRPr="3E1E01FC" w:rsidR="3E1E01FC">
        <w:rPr>
          <w:sz w:val="22"/>
          <w:szCs w:val="22"/>
        </w:rPr>
        <w:t>The first way is if the student is already pulled up</w:t>
      </w:r>
    </w:p>
    <w:p w:rsidR="00717CE7" w:rsidP="3E1E01FC" w:rsidRDefault="00717CE7" w14:paraId="0B2A2082" w14:textId="3E8350AC" w14:noSpellErr="1">
      <w:pPr>
        <w:pStyle w:val="Man5Text"/>
        <w:spacing w:after="120"/>
        <w:rPr>
          <w:sz w:val="22"/>
          <w:szCs w:val="22"/>
        </w:rPr>
      </w:pPr>
      <w:r w:rsidRPr="3E1E01FC" w:rsidR="3E1E01FC">
        <w:rPr>
          <w:sz w:val="22"/>
          <w:szCs w:val="22"/>
        </w:rPr>
        <w:t xml:space="preserve">Select the Date of the record. </w:t>
      </w:r>
    </w:p>
    <w:p w:rsidR="00717CE7" w:rsidP="00C27A1D" w:rsidRDefault="00717CE7" w14:paraId="475AE6EC" w14:textId="5CBB80EB">
      <w:pPr>
        <w:pStyle w:val="Man5Text"/>
        <w:jc w:val="center"/>
        <w:rPr>
          <w:sz w:val="22"/>
        </w:rPr>
      </w:pPr>
      <w:r>
        <w:rPr>
          <w:noProof/>
        </w:rPr>
        <w:lastRenderedPageBreak/>
        <w:drawing>
          <wp:inline distT="0" distB="0" distL="0" distR="0" wp14:anchorId="72898039" wp14:editId="77DC627E">
            <wp:extent cx="4671060" cy="29802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76032" cy="2983468"/>
                    </a:xfrm>
                    <a:prstGeom prst="rect">
                      <a:avLst/>
                    </a:prstGeom>
                  </pic:spPr>
                </pic:pic>
              </a:graphicData>
            </a:graphic>
          </wp:inline>
        </w:drawing>
      </w:r>
    </w:p>
    <w:p w:rsidR="00717CE7" w:rsidP="3E1E01FC" w:rsidRDefault="00717CE7" w14:paraId="3454C973" w14:textId="01CA3C2C" w14:noSpellErr="1">
      <w:pPr>
        <w:pStyle w:val="Man5Text"/>
        <w:spacing w:after="120"/>
        <w:rPr>
          <w:sz w:val="22"/>
          <w:szCs w:val="22"/>
        </w:rPr>
      </w:pPr>
      <w:r w:rsidRPr="3E1E01FC" w:rsidR="3E1E01FC">
        <w:rPr>
          <w:sz w:val="22"/>
          <w:szCs w:val="22"/>
        </w:rPr>
        <w:t>This accesses the Modify Time Worked page</w:t>
      </w:r>
    </w:p>
    <w:p w:rsidR="00717CE7" w:rsidP="00717CE7" w:rsidRDefault="00717CE7" w14:paraId="7AFADA13" w14:textId="7B11CEB8">
      <w:pPr>
        <w:pStyle w:val="Man5Text"/>
        <w:spacing w:after="120"/>
        <w:jc w:val="center"/>
        <w:rPr>
          <w:sz w:val="22"/>
        </w:rPr>
      </w:pPr>
      <w:r>
        <w:rPr>
          <w:noProof/>
        </w:rPr>
        <w:drawing>
          <wp:inline distT="0" distB="0" distL="0" distR="0" wp14:anchorId="75345184" wp14:editId="585B68F4">
            <wp:extent cx="3829878" cy="31089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36343" cy="3114208"/>
                    </a:xfrm>
                    <a:prstGeom prst="rect">
                      <a:avLst/>
                    </a:prstGeom>
                  </pic:spPr>
                </pic:pic>
              </a:graphicData>
            </a:graphic>
          </wp:inline>
        </w:drawing>
      </w:r>
    </w:p>
    <w:p w:rsidR="00502E81" w:rsidP="3E1E01FC" w:rsidRDefault="009E7E7C" w14:paraId="2417C6CB" w14:textId="534946DD" w14:noSpellErr="1">
      <w:pPr>
        <w:pStyle w:val="Man5Text"/>
        <w:spacing w:after="120"/>
        <w:rPr>
          <w:sz w:val="22"/>
          <w:szCs w:val="22"/>
        </w:rPr>
      </w:pPr>
      <w:r w:rsidRPr="3E1E01FC" w:rsidR="3E1E01FC">
        <w:rPr>
          <w:sz w:val="22"/>
          <w:szCs w:val="22"/>
        </w:rPr>
        <w:t>S</w:t>
      </w:r>
      <w:r w:rsidRPr="3E1E01FC" w:rsidR="3E1E01FC">
        <w:rPr>
          <w:sz w:val="22"/>
          <w:szCs w:val="22"/>
        </w:rPr>
        <w:t xml:space="preserve">elect </w:t>
      </w:r>
      <w:r w:rsidRPr="3E1E01FC" w:rsidR="3E1E01FC">
        <w:rPr>
          <w:sz w:val="22"/>
          <w:szCs w:val="22"/>
        </w:rPr>
        <w:t>[</w:t>
      </w:r>
      <w:r w:rsidRPr="3E1E01FC" w:rsidR="3E1E01FC">
        <w:rPr>
          <w:sz w:val="22"/>
          <w:szCs w:val="22"/>
        </w:rPr>
        <w:t>Delete</w:t>
      </w:r>
      <w:r w:rsidRPr="3E1E01FC" w:rsidR="3E1E01FC">
        <w:rPr>
          <w:sz w:val="22"/>
          <w:szCs w:val="22"/>
        </w:rPr>
        <w:t>]</w:t>
      </w:r>
    </w:p>
    <w:p w:rsidR="00694368" w:rsidP="3E1E01FC" w:rsidRDefault="00694368" w14:paraId="07686049" w14:textId="2F789190" w14:noSpellErr="1">
      <w:pPr>
        <w:pStyle w:val="Man5Text"/>
        <w:rPr>
          <w:sz w:val="22"/>
          <w:szCs w:val="22"/>
        </w:rPr>
      </w:pPr>
      <w:r w:rsidRPr="3E1E01FC" w:rsidR="3E1E01FC">
        <w:rPr>
          <w:sz w:val="22"/>
          <w:szCs w:val="22"/>
        </w:rPr>
        <w:t>The second way to delete time is to use the Student Payroll Supervisor drop-down in the upper left corner</w:t>
      </w:r>
    </w:p>
    <w:p w:rsidR="00694368" w:rsidP="00694368" w:rsidRDefault="00694368" w14:paraId="4A428CFD" w14:textId="77777777">
      <w:pPr>
        <w:pStyle w:val="Man5Text"/>
        <w:jc w:val="center"/>
        <w:rPr>
          <w:sz w:val="22"/>
        </w:rPr>
      </w:pPr>
      <w:r>
        <w:rPr>
          <w:noProof/>
        </w:rPr>
        <w:lastRenderedPageBreak/>
        <w:drawing>
          <wp:inline distT="0" distB="0" distL="0" distR="0" wp14:anchorId="3DB8B392" wp14:editId="35C7B0C9">
            <wp:extent cx="3208020" cy="2234157"/>
            <wp:effectExtent l="57150" t="0" r="49530" b="1092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16431" cy="2240015"/>
                    </a:xfrm>
                    <a:prstGeom prst="rect">
                      <a:avLst/>
                    </a:prstGeom>
                    <a:effectLst>
                      <a:outerShdw blurRad="50800" dist="50800" dir="5400000" algn="ctr" rotWithShape="0">
                        <a:srgbClr val="000000">
                          <a:alpha val="40000"/>
                        </a:srgbClr>
                      </a:outerShdw>
                    </a:effectLst>
                  </pic:spPr>
                </pic:pic>
              </a:graphicData>
            </a:graphic>
          </wp:inline>
        </w:drawing>
      </w:r>
    </w:p>
    <w:p w:rsidR="00694368" w:rsidP="3E1E01FC" w:rsidRDefault="00694368" w14:paraId="76278FC9" w14:textId="77777777" w14:noSpellErr="1">
      <w:pPr>
        <w:pStyle w:val="Man5Text"/>
        <w:rPr>
          <w:sz w:val="22"/>
          <w:szCs w:val="22"/>
        </w:rPr>
      </w:pPr>
      <w:r w:rsidRPr="3E1E01FC" w:rsidR="3E1E01FC">
        <w:rPr>
          <w:sz w:val="22"/>
          <w:szCs w:val="22"/>
        </w:rPr>
        <w:t>Select Maintain Time Worked</w:t>
      </w:r>
    </w:p>
    <w:p w:rsidR="00694368" w:rsidP="00694368" w:rsidRDefault="00694368" w14:paraId="66C415F7" w14:textId="77777777">
      <w:pPr>
        <w:pStyle w:val="Man5Text"/>
        <w:jc w:val="center"/>
        <w:rPr>
          <w:sz w:val="22"/>
        </w:rPr>
      </w:pPr>
      <w:r>
        <w:rPr>
          <w:noProof/>
        </w:rPr>
        <w:drawing>
          <wp:inline distT="0" distB="0" distL="0" distR="0" wp14:anchorId="7F7690AE" wp14:editId="56C4A7A1">
            <wp:extent cx="4648200" cy="2436619"/>
            <wp:effectExtent l="57150" t="0" r="57150" b="116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53465" cy="2439379"/>
                    </a:xfrm>
                    <a:prstGeom prst="rect">
                      <a:avLst/>
                    </a:prstGeom>
                    <a:effectLst>
                      <a:outerShdw blurRad="50800" dist="50800" dir="5400000" algn="ctr" rotWithShape="0">
                        <a:srgbClr val="000000">
                          <a:alpha val="40000"/>
                        </a:srgbClr>
                      </a:outerShdw>
                    </a:effectLst>
                  </pic:spPr>
                </pic:pic>
              </a:graphicData>
            </a:graphic>
          </wp:inline>
        </w:drawing>
      </w:r>
    </w:p>
    <w:p w:rsidR="00694368" w:rsidP="3E1E01FC" w:rsidRDefault="00694368" w14:paraId="0B8B9FFE" w14:textId="77777777" w14:noSpellErr="1">
      <w:pPr>
        <w:pStyle w:val="Man5Text"/>
        <w:rPr>
          <w:sz w:val="22"/>
          <w:szCs w:val="22"/>
        </w:rPr>
      </w:pPr>
      <w:r w:rsidRPr="3E1E01FC" w:rsidR="3E1E01FC">
        <w:rPr>
          <w:sz w:val="22"/>
          <w:szCs w:val="22"/>
        </w:rPr>
        <w:t>This brings you to the Maintain Time Worked page</w:t>
      </w:r>
    </w:p>
    <w:p w:rsidR="00694368" w:rsidP="00694368" w:rsidRDefault="00694368" w14:paraId="06857F09" w14:textId="77777777">
      <w:pPr>
        <w:pStyle w:val="Man5Text"/>
        <w:jc w:val="center"/>
        <w:rPr>
          <w:sz w:val="22"/>
        </w:rPr>
      </w:pPr>
      <w:r>
        <w:rPr>
          <w:noProof/>
        </w:rPr>
        <w:drawing>
          <wp:inline distT="0" distB="0" distL="0" distR="0" wp14:anchorId="51372EE0" wp14:editId="7243DBF8">
            <wp:extent cx="4102696" cy="2199502"/>
            <wp:effectExtent l="57150" t="0" r="50800" b="106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18256" cy="2207844"/>
                    </a:xfrm>
                    <a:prstGeom prst="rect">
                      <a:avLst/>
                    </a:prstGeom>
                    <a:effectLst>
                      <a:outerShdw blurRad="50800" dist="50800" dir="5400000" algn="ctr" rotWithShape="0">
                        <a:srgbClr val="000000">
                          <a:alpha val="40000"/>
                        </a:srgbClr>
                      </a:outerShdw>
                    </a:effectLst>
                  </pic:spPr>
                </pic:pic>
              </a:graphicData>
            </a:graphic>
          </wp:inline>
        </w:drawing>
      </w:r>
    </w:p>
    <w:p w:rsidR="00694368" w:rsidP="3E1E01FC" w:rsidRDefault="00694368" w14:paraId="4A6732BE" w14:textId="77777777" w14:noSpellErr="1">
      <w:pPr>
        <w:pStyle w:val="Man5Text"/>
        <w:rPr>
          <w:sz w:val="22"/>
          <w:szCs w:val="22"/>
        </w:rPr>
      </w:pPr>
      <w:r w:rsidRPr="3E1E01FC" w:rsidR="3E1E01FC">
        <w:rPr>
          <w:sz w:val="22"/>
          <w:szCs w:val="22"/>
        </w:rPr>
        <w:t>Enter in the Tech ID of the student</w:t>
      </w:r>
    </w:p>
    <w:p w:rsidR="00694368" w:rsidP="00694368" w:rsidRDefault="00694368" w14:paraId="049A9878" w14:textId="77777777">
      <w:pPr>
        <w:pStyle w:val="Man5Text"/>
        <w:rPr>
          <w:sz w:val="22"/>
        </w:rPr>
      </w:pPr>
    </w:p>
    <w:p w:rsidR="00694368" w:rsidP="00694368" w:rsidRDefault="00694368" w14:paraId="39D7EA84" w14:textId="77777777">
      <w:pPr>
        <w:pStyle w:val="Man5Text"/>
        <w:jc w:val="center"/>
        <w:rPr>
          <w:sz w:val="22"/>
        </w:rPr>
      </w:pPr>
      <w:r>
        <w:rPr>
          <w:noProof/>
        </w:rPr>
        <w:drawing>
          <wp:inline distT="0" distB="0" distL="0" distR="0" wp14:anchorId="3322B7E3" wp14:editId="044CA6AE">
            <wp:extent cx="3995351" cy="2257405"/>
            <wp:effectExtent l="57150" t="0" r="62865" b="1054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05502" cy="2263141"/>
                    </a:xfrm>
                    <a:prstGeom prst="rect">
                      <a:avLst/>
                    </a:prstGeom>
                    <a:effectLst>
                      <a:outerShdw blurRad="50800" dist="50800" dir="5400000" algn="ctr" rotWithShape="0">
                        <a:srgbClr val="000000">
                          <a:alpha val="40000"/>
                        </a:srgbClr>
                      </a:outerShdw>
                    </a:effectLst>
                  </pic:spPr>
                </pic:pic>
              </a:graphicData>
            </a:graphic>
          </wp:inline>
        </w:drawing>
      </w:r>
    </w:p>
    <w:p w:rsidR="00694368" w:rsidP="3E1E01FC" w:rsidRDefault="00694368" w14:paraId="2B4CA943" w14:textId="77777777" w14:noSpellErr="1">
      <w:pPr>
        <w:pStyle w:val="Man5Text"/>
        <w:rPr>
          <w:sz w:val="22"/>
          <w:szCs w:val="22"/>
        </w:rPr>
      </w:pPr>
      <w:r w:rsidRPr="3E1E01FC" w:rsidR="3E1E01FC">
        <w:rPr>
          <w:sz w:val="22"/>
          <w:szCs w:val="22"/>
        </w:rPr>
        <w:t>Click [Search]</w:t>
      </w:r>
    </w:p>
    <w:p w:rsidR="00694368" w:rsidP="00694368" w:rsidRDefault="00694368" w14:paraId="37064AFA" w14:textId="77777777">
      <w:pPr>
        <w:pStyle w:val="Man5Text"/>
        <w:jc w:val="center"/>
        <w:rPr>
          <w:sz w:val="22"/>
        </w:rPr>
      </w:pPr>
      <w:r>
        <w:rPr>
          <w:noProof/>
        </w:rPr>
        <w:drawing>
          <wp:inline distT="0" distB="0" distL="0" distR="0" wp14:anchorId="404D588F" wp14:editId="34101A0A">
            <wp:extent cx="4930140" cy="2137974"/>
            <wp:effectExtent l="57150" t="0" r="60960" b="1104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41410" cy="2142861"/>
                    </a:xfrm>
                    <a:prstGeom prst="rect">
                      <a:avLst/>
                    </a:prstGeom>
                    <a:effectLst>
                      <a:outerShdw blurRad="50800" dist="50800" dir="5400000" algn="ctr" rotWithShape="0">
                        <a:srgbClr val="000000">
                          <a:alpha val="40000"/>
                        </a:srgbClr>
                      </a:outerShdw>
                    </a:effectLst>
                  </pic:spPr>
                </pic:pic>
              </a:graphicData>
            </a:graphic>
          </wp:inline>
        </w:drawing>
      </w:r>
    </w:p>
    <w:p w:rsidR="00694368" w:rsidP="3E1E01FC" w:rsidRDefault="00694368" w14:paraId="07773848" w14:textId="77777777" w14:noSpellErr="1">
      <w:pPr>
        <w:pStyle w:val="Man5Text"/>
        <w:rPr>
          <w:sz w:val="22"/>
          <w:szCs w:val="22"/>
        </w:rPr>
      </w:pPr>
      <w:r w:rsidRPr="3E1E01FC" w:rsidR="3E1E01FC">
        <w:rPr>
          <w:sz w:val="22"/>
          <w:szCs w:val="22"/>
        </w:rPr>
        <w:t>Select the Date</w:t>
      </w:r>
    </w:p>
    <w:p w:rsidR="00D310BE" w:rsidP="3E1E01FC" w:rsidRDefault="00D310BE" w14:paraId="01731130" w14:textId="77777777" w14:noSpellErr="1">
      <w:pPr>
        <w:pStyle w:val="Man5Text"/>
        <w:rPr>
          <w:sz w:val="22"/>
          <w:szCs w:val="22"/>
        </w:rPr>
      </w:pPr>
      <w:r w:rsidRPr="3E1E01FC" w:rsidR="3E1E01FC">
        <w:rPr>
          <w:sz w:val="22"/>
          <w:szCs w:val="22"/>
        </w:rPr>
        <w:t>Click [Delete]</w:t>
      </w:r>
    </w:p>
    <w:p w:rsidR="00D310BE" w:rsidP="00694368" w:rsidRDefault="00D310BE" w14:paraId="2D8FD1DF" w14:textId="77777777">
      <w:pPr>
        <w:pStyle w:val="Man5Text"/>
        <w:rPr>
          <w:sz w:val="22"/>
        </w:rPr>
      </w:pPr>
    </w:p>
    <w:p w:rsidR="00694368" w:rsidP="00694368" w:rsidRDefault="00694368" w14:paraId="03B6E55F" w14:textId="77777777">
      <w:pPr>
        <w:pStyle w:val="Man5Text"/>
        <w:jc w:val="center"/>
        <w:rPr>
          <w:sz w:val="22"/>
        </w:rPr>
      </w:pPr>
      <w:r>
        <w:rPr>
          <w:noProof/>
        </w:rPr>
        <w:lastRenderedPageBreak/>
        <w:drawing>
          <wp:inline distT="0" distB="0" distL="0" distR="0" wp14:anchorId="4D7327B1" wp14:editId="3A901FF4">
            <wp:extent cx="3581400" cy="3036519"/>
            <wp:effectExtent l="57150" t="0" r="57150" b="1073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933" b="369"/>
                    <a:stretch/>
                  </pic:blipFill>
                  <pic:spPr bwMode="auto">
                    <a:xfrm>
                      <a:off x="0" y="0"/>
                      <a:ext cx="3584867" cy="3039459"/>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94368" w:rsidP="00A81C67" w:rsidRDefault="00694368" w14:paraId="3FBBC01C" w14:textId="704E8C23">
      <w:pPr>
        <w:pStyle w:val="Man5Text"/>
        <w:jc w:val="center"/>
        <w:rPr>
          <w:sz w:val="22"/>
        </w:rPr>
      </w:pPr>
      <w:r>
        <w:rPr>
          <w:noProof/>
        </w:rPr>
        <w:drawing>
          <wp:inline distT="0" distB="0" distL="0" distR="0" wp14:anchorId="1063056A" wp14:editId="7B6C4C06">
            <wp:extent cx="2880360" cy="1419063"/>
            <wp:effectExtent l="57150" t="0" r="53340" b="1054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6041" cy="1421862"/>
                    </a:xfrm>
                    <a:prstGeom prst="rect">
                      <a:avLst/>
                    </a:prstGeom>
                    <a:effectLst>
                      <a:outerShdw blurRad="50800" dist="50800" dir="5400000" algn="ctr" rotWithShape="0">
                        <a:srgbClr val="000000">
                          <a:alpha val="40000"/>
                        </a:srgbClr>
                      </a:outerShdw>
                    </a:effectLst>
                  </pic:spPr>
                </pic:pic>
              </a:graphicData>
            </a:graphic>
          </wp:inline>
        </w:drawing>
      </w:r>
    </w:p>
    <w:p w:rsidR="00D310BE" w:rsidP="3E1E01FC" w:rsidRDefault="00D310BE" w14:paraId="36670241" w14:textId="28CE4AB6" w14:noSpellErr="1">
      <w:pPr>
        <w:pStyle w:val="Man5Text"/>
        <w:rPr>
          <w:sz w:val="22"/>
          <w:szCs w:val="22"/>
        </w:rPr>
      </w:pPr>
      <w:r w:rsidRPr="3E1E01FC" w:rsidR="3E1E01FC">
        <w:rPr>
          <w:sz w:val="22"/>
          <w:szCs w:val="22"/>
        </w:rPr>
        <w:t>Select [OK]</w:t>
      </w:r>
    </w:p>
    <w:p w:rsidR="00694368" w:rsidP="3E1E01FC" w:rsidRDefault="00694368" w14:paraId="19108C13" w14:textId="1BB476F1" w14:noSpellErr="1">
      <w:pPr>
        <w:pStyle w:val="Man5Text"/>
        <w:rPr>
          <w:sz w:val="22"/>
          <w:szCs w:val="22"/>
        </w:rPr>
      </w:pPr>
      <w:r w:rsidRPr="3E1E01FC" w:rsidR="3E1E01FC">
        <w:rPr>
          <w:sz w:val="22"/>
          <w:szCs w:val="22"/>
        </w:rPr>
        <w:t>Message that the time deleted successfully displays</w:t>
      </w:r>
    </w:p>
    <w:p w:rsidR="00694368" w:rsidP="00694368" w:rsidRDefault="00694368" w14:paraId="4619B4F0" w14:textId="77777777">
      <w:pPr>
        <w:pStyle w:val="Man5Text"/>
        <w:jc w:val="center"/>
        <w:rPr>
          <w:sz w:val="22"/>
        </w:rPr>
      </w:pPr>
    </w:p>
    <w:p w:rsidR="00694368" w:rsidP="00694368" w:rsidRDefault="00694368" w14:paraId="69E877C3" w14:textId="2E5861CD">
      <w:pPr>
        <w:pStyle w:val="Man5Text"/>
        <w:jc w:val="center"/>
        <w:rPr>
          <w:sz w:val="22"/>
        </w:rPr>
      </w:pPr>
      <w:r>
        <w:rPr>
          <w:noProof/>
        </w:rPr>
        <w:drawing>
          <wp:inline distT="0" distB="0" distL="0" distR="0" wp14:anchorId="0FACB338" wp14:editId="6981EF9B">
            <wp:extent cx="4876800" cy="2094523"/>
            <wp:effectExtent l="57150" t="0" r="57150" b="1155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78304" cy="2095169"/>
                    </a:xfrm>
                    <a:prstGeom prst="rect">
                      <a:avLst/>
                    </a:prstGeom>
                    <a:effectLst>
                      <a:outerShdw blurRad="50800" dist="50800" dir="5400000" algn="ctr" rotWithShape="0">
                        <a:srgbClr val="000000">
                          <a:alpha val="40000"/>
                        </a:srgbClr>
                      </a:outerShdw>
                    </a:effectLst>
                  </pic:spPr>
                </pic:pic>
              </a:graphicData>
            </a:graphic>
          </wp:inline>
        </w:drawing>
      </w:r>
    </w:p>
    <w:p w:rsidRPr="0044353F" w:rsidR="004924E9" w:rsidP="3E1E01FC" w:rsidRDefault="004924E9" w14:paraId="2CE1E5AC" w14:textId="33967193" w14:noSpellErr="1">
      <w:pPr>
        <w:pStyle w:val="Man3Header"/>
        <w:rPr>
          <w:rFonts w:ascii="Calibri" w:hAnsi="Calibri" w:cs="Calibri" w:asciiTheme="minorAscii" w:hAnsiTheme="minorAscii" w:cstheme="minorAscii"/>
          <w:color w:val="009F4D"/>
          <w:sz w:val="32"/>
          <w:szCs w:val="32"/>
        </w:rPr>
      </w:pPr>
      <w:bookmarkStart w:name="_Toc482355275" w:id="12"/>
      <w:r w:rsidRPr="3E1E01FC" w:rsidR="3E1E01FC">
        <w:rPr>
          <w:rFonts w:ascii="Calibri" w:hAnsi="Calibri" w:cs="Calibri" w:asciiTheme="minorAscii" w:hAnsiTheme="minorAscii" w:cstheme="minorAscii"/>
          <w:color w:val="009F4D"/>
          <w:sz w:val="32"/>
          <w:szCs w:val="32"/>
        </w:rPr>
        <w:t>Supervisor Proxy</w:t>
      </w:r>
      <w:r w:rsidRPr="3E1E01FC" w:rsidR="3E1E01FC">
        <w:rPr>
          <w:rFonts w:ascii="Calibri" w:hAnsi="Calibri" w:cs="Calibri" w:asciiTheme="minorAscii" w:hAnsiTheme="minorAscii" w:cstheme="minorAscii"/>
          <w:color w:val="009F4D"/>
          <w:sz w:val="32"/>
          <w:szCs w:val="32"/>
        </w:rPr>
        <w:t xml:space="preserve"> </w:t>
      </w:r>
      <w:bookmarkEnd w:id="12"/>
    </w:p>
    <w:p w:rsidRPr="004924E9" w:rsidR="004924E9" w:rsidP="3E1E01FC" w:rsidRDefault="004924E9" w14:paraId="74C56A99" w14:textId="43065653">
      <w:pPr>
        <w:pStyle w:val="Man5Text"/>
        <w:rPr>
          <w:sz w:val="22"/>
          <w:szCs w:val="22"/>
        </w:rPr>
      </w:pPr>
      <w:r w:rsidRPr="3E1E01FC" w:rsidR="3E1E01FC">
        <w:rPr>
          <w:sz w:val="22"/>
          <w:szCs w:val="22"/>
        </w:rPr>
        <w:t xml:space="preserve">Student </w:t>
      </w:r>
      <w:proofErr w:type="spellStart"/>
      <w:r w:rsidRPr="3E1E01FC" w:rsidR="3E1E01FC">
        <w:rPr>
          <w:sz w:val="22"/>
          <w:szCs w:val="22"/>
        </w:rPr>
        <w:t>eTime</w:t>
      </w:r>
      <w:proofErr w:type="spellEnd"/>
      <w:r w:rsidRPr="3E1E01FC" w:rsidR="3E1E01FC">
        <w:rPr>
          <w:sz w:val="22"/>
          <w:szCs w:val="22"/>
        </w:rPr>
        <w:t xml:space="preserve"> Supervisor Proxy Access allows a supervisor to grant another </w:t>
      </w:r>
      <w:r w:rsidRPr="3E1E01FC" w:rsidR="3E1E01FC">
        <w:rPr>
          <w:sz w:val="22"/>
          <w:szCs w:val="22"/>
        </w:rPr>
        <w:t xml:space="preserve">active </w:t>
      </w:r>
      <w:r w:rsidRPr="3E1E01FC" w:rsidR="3E1E01FC">
        <w:rPr>
          <w:sz w:val="22"/>
          <w:szCs w:val="22"/>
        </w:rPr>
        <w:t>employee</w:t>
      </w:r>
      <w:r w:rsidRPr="3E1E01FC" w:rsidR="3E1E01FC">
        <w:rPr>
          <w:sz w:val="22"/>
          <w:szCs w:val="22"/>
        </w:rPr>
        <w:t>, which may or may not already be a supervisor,</w:t>
      </w:r>
      <w:r w:rsidRPr="3E1E01FC" w:rsidR="3E1E01FC">
        <w:rPr>
          <w:sz w:val="22"/>
          <w:szCs w:val="22"/>
        </w:rPr>
        <w:t xml:space="preserve"> access to approve their employees’ time worked.  This process would be used when the supervisor is out of the office and not available to approve the time worked by the student employees’ they supervise. </w:t>
      </w:r>
    </w:p>
    <w:p w:rsidR="004924E9" w:rsidP="3E1E01FC" w:rsidRDefault="004924E9" w14:paraId="09F5BE69" w14:textId="2355A157" w14:noSpellErr="1">
      <w:pPr>
        <w:pStyle w:val="Man5Text"/>
        <w:rPr>
          <w:sz w:val="22"/>
          <w:szCs w:val="22"/>
        </w:rPr>
      </w:pPr>
      <w:r w:rsidRPr="3E1E01FC" w:rsidR="3E1E01FC">
        <w:rPr>
          <w:sz w:val="22"/>
          <w:szCs w:val="22"/>
        </w:rPr>
        <w:t xml:space="preserve">Employees that are </w:t>
      </w:r>
      <w:r w:rsidRPr="3E1E01FC" w:rsidR="3E1E01FC">
        <w:rPr>
          <w:sz w:val="22"/>
          <w:szCs w:val="22"/>
        </w:rPr>
        <w:t xml:space="preserve">currently </w:t>
      </w:r>
      <w:r w:rsidRPr="3E1E01FC" w:rsidR="3E1E01FC">
        <w:rPr>
          <w:sz w:val="22"/>
          <w:szCs w:val="22"/>
        </w:rPr>
        <w:t xml:space="preserve">granted Supervisor Proxy will </w:t>
      </w:r>
      <w:r w:rsidRPr="3E1E01FC" w:rsidR="3E1E01FC">
        <w:rPr>
          <w:sz w:val="22"/>
          <w:szCs w:val="22"/>
        </w:rPr>
        <w:t>have</w:t>
      </w:r>
      <w:r w:rsidRPr="3E1E01FC" w:rsidR="3E1E01FC">
        <w:rPr>
          <w:sz w:val="22"/>
          <w:szCs w:val="22"/>
        </w:rPr>
        <w:t xml:space="preserve"> the same functionality </w:t>
      </w:r>
      <w:r w:rsidRPr="3E1E01FC" w:rsidR="3E1E01FC">
        <w:rPr>
          <w:sz w:val="22"/>
          <w:szCs w:val="22"/>
        </w:rPr>
        <w:t xml:space="preserve">in the application </w:t>
      </w:r>
      <w:r w:rsidRPr="3E1E01FC" w:rsidR="3E1E01FC">
        <w:rPr>
          <w:sz w:val="22"/>
          <w:szCs w:val="22"/>
        </w:rPr>
        <w:t xml:space="preserve">as a supervisor </w:t>
      </w:r>
      <w:r w:rsidRPr="3E1E01FC" w:rsidR="3E1E01FC">
        <w:rPr>
          <w:sz w:val="22"/>
          <w:szCs w:val="22"/>
        </w:rPr>
        <w:t xml:space="preserve">but will have </w:t>
      </w:r>
      <w:r w:rsidRPr="3E1E01FC" w:rsidR="3E1E01FC">
        <w:rPr>
          <w:sz w:val="22"/>
          <w:szCs w:val="22"/>
        </w:rPr>
        <w:t>an</w:t>
      </w:r>
      <w:r w:rsidRPr="3E1E01FC" w:rsidR="3E1E01FC">
        <w:rPr>
          <w:sz w:val="22"/>
          <w:szCs w:val="22"/>
        </w:rPr>
        <w:t xml:space="preserve"> added drop-down list displayed on the Approve Time Worked page.</w:t>
      </w:r>
      <w:r w:rsidRPr="3E1E01FC" w:rsidR="3E1E01FC">
        <w:rPr>
          <w:sz w:val="22"/>
          <w:szCs w:val="22"/>
        </w:rPr>
        <w:t xml:space="preserve">  The list will vary based on</w:t>
      </w:r>
      <w:r w:rsidRPr="3E1E01FC" w:rsidR="3E1E01FC">
        <w:rPr>
          <w:sz w:val="22"/>
          <w:szCs w:val="22"/>
        </w:rPr>
        <w:t xml:space="preserve"> if they already a supervisor and the number of proxy right</w:t>
      </w:r>
      <w:r w:rsidRPr="3E1E01FC" w:rsidR="3E1E01FC">
        <w:rPr>
          <w:sz w:val="22"/>
          <w:szCs w:val="22"/>
        </w:rPr>
        <w:t>s</w:t>
      </w:r>
      <w:r w:rsidRPr="3E1E01FC" w:rsidR="3E1E01FC">
        <w:rPr>
          <w:sz w:val="22"/>
          <w:szCs w:val="22"/>
        </w:rPr>
        <w:t xml:space="preserve"> they have been granted. </w:t>
      </w:r>
      <w:r w:rsidRPr="3E1E01FC" w:rsidR="3E1E01FC">
        <w:rPr>
          <w:sz w:val="22"/>
          <w:szCs w:val="22"/>
        </w:rPr>
        <w:t xml:space="preserve"> </w:t>
      </w:r>
    </w:p>
    <w:p w:rsidRPr="0044353F" w:rsidR="005D5960" w:rsidP="3E1E01FC" w:rsidRDefault="005D5960" w14:paraId="6660217E" w14:textId="6E244809" w14:noSpellErr="1">
      <w:pPr>
        <w:pStyle w:val="Man4Header2"/>
        <w:rPr>
          <w:color w:val="17365D" w:themeColor="text2" w:themeTint="FF" w:themeShade="BF"/>
          <w:sz w:val="28"/>
          <w:szCs w:val="28"/>
        </w:rPr>
      </w:pPr>
      <w:bookmarkStart w:name="_Toc482355276" w:id="13"/>
      <w:r w:rsidRPr="3E1E01FC" w:rsidR="3E1E01FC">
        <w:rPr>
          <w:color w:val="17365D" w:themeColor="text2" w:themeTint="FF" w:themeShade="BF"/>
          <w:sz w:val="28"/>
          <w:szCs w:val="28"/>
        </w:rPr>
        <w:t>Supervisor Proxy Access Drop-down List Screen Print</w:t>
      </w:r>
      <w:bookmarkEnd w:id="13"/>
    </w:p>
    <w:p w:rsidR="005D5960" w:rsidP="005D5960" w:rsidRDefault="00A813C9" w14:paraId="54E7DA8D" w14:textId="7C2EE88F">
      <w:pPr>
        <w:pStyle w:val="Man5Text"/>
        <w:jc w:val="center"/>
        <w:rPr>
          <w:sz w:val="22"/>
        </w:rPr>
      </w:pPr>
      <w:r>
        <w:rPr>
          <w:noProof/>
        </w:rPr>
        <mc:AlternateContent>
          <mc:Choice Requires="wps">
            <w:drawing>
              <wp:anchor distT="0" distB="0" distL="114300" distR="114300" simplePos="0" relativeHeight="251661312" behindDoc="0" locked="0" layoutInCell="1" allowOverlap="1" wp14:anchorId="7ED8A07F" wp14:editId="3D3CFA39">
                <wp:simplePos x="0" y="0"/>
                <wp:positionH relativeFrom="margin">
                  <wp:posOffset>410966</wp:posOffset>
                </wp:positionH>
                <wp:positionV relativeFrom="paragraph">
                  <wp:posOffset>634795</wp:posOffset>
                </wp:positionV>
                <wp:extent cx="2247900" cy="1181100"/>
                <wp:effectExtent l="19050" t="19050" r="19050" b="19050"/>
                <wp:wrapNone/>
                <wp:docPr id="18" name="Oval 18"/>
                <wp:cNvGraphicFramePr/>
                <a:graphic xmlns:a="http://schemas.openxmlformats.org/drawingml/2006/main">
                  <a:graphicData uri="http://schemas.microsoft.com/office/word/2010/wordprocessingShape">
                    <wps:wsp>
                      <wps:cNvSpPr/>
                      <wps:spPr>
                        <a:xfrm>
                          <a:off x="0" y="0"/>
                          <a:ext cx="2247900" cy="1181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30F793">
              <v:oval id="Oval 18" style="position:absolute;margin-left:32.35pt;margin-top:50pt;width:177pt;height: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797CB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">
                <w10:wrap anchorx="margin"/>
              </v:oval>
            </w:pict>
          </mc:Fallback>
        </mc:AlternateContent>
      </w:r>
      <w:r>
        <w:rPr>
          <w:noProof/>
        </w:rPr>
        <w:drawing>
          <wp:inline distT="0" distB="0" distL="0" distR="0" wp14:anchorId="08EAAAFB" wp14:editId="2E9CC104">
            <wp:extent cx="4261749" cy="3220995"/>
            <wp:effectExtent l="57150" t="0" r="62865" b="1130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103" t="188" r="5513"/>
                    <a:stretch/>
                  </pic:blipFill>
                  <pic:spPr bwMode="auto">
                    <a:xfrm>
                      <a:off x="0" y="0"/>
                      <a:ext cx="4275151" cy="3231124"/>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675"/>
        <w:gridCol w:w="4675"/>
      </w:tblGrid>
      <w:tr w:rsidR="00B5220C" w:rsidTr="3E1E01FC" w14:paraId="5A4ED9A3" w14:textId="77777777">
        <w:tc>
          <w:tcPr>
            <w:tcW w:w="4675" w:type="dxa"/>
            <w:tcMar/>
          </w:tcPr>
          <w:p w:rsidRPr="00B5220C" w:rsidR="00B5220C" w:rsidP="3E1E01FC" w:rsidRDefault="00B5220C" w14:paraId="39A64544" w14:textId="57AA65DB" w14:noSpellErr="1">
            <w:pPr>
              <w:pStyle w:val="NormalWeb"/>
              <w:rPr>
                <w:rFonts w:ascii="Calibri" w:hAnsi="Calibri" w:asciiTheme="minorAscii" w:hAnsiTheme="minorAscii"/>
                <w:b w:val="1"/>
                <w:bCs w:val="1"/>
              </w:rPr>
            </w:pPr>
            <w:r w:rsidRPr="3E1E01FC" w:rsidR="3E1E01FC">
              <w:rPr>
                <w:rFonts w:ascii="Calibri" w:hAnsi="Calibri" w:asciiTheme="minorAscii" w:hAnsiTheme="minorAscii"/>
                <w:b w:val="1"/>
                <w:bCs w:val="1"/>
              </w:rPr>
              <w:t>Drop-down</w:t>
            </w:r>
            <w:r w:rsidRPr="3E1E01FC" w:rsidR="3E1E01FC">
              <w:rPr>
                <w:rFonts w:ascii="Calibri" w:hAnsi="Calibri" w:asciiTheme="minorAscii" w:hAnsiTheme="minorAscii"/>
                <w:b w:val="1"/>
                <w:bCs w:val="1"/>
              </w:rPr>
              <w:t xml:space="preserve"> Selections</w:t>
            </w:r>
          </w:p>
        </w:tc>
        <w:tc>
          <w:tcPr>
            <w:tcW w:w="4675" w:type="dxa"/>
            <w:tcMar/>
          </w:tcPr>
          <w:p w:rsidRPr="00B5220C" w:rsidR="00B5220C" w:rsidP="3E1E01FC" w:rsidRDefault="00B5220C" w14:paraId="3ABC066A" w14:textId="1119D87F" w14:noSpellErr="1">
            <w:pPr>
              <w:pStyle w:val="Man5Text"/>
              <w:rPr>
                <w:rFonts w:ascii="Calibri" w:hAnsi="Calibri" w:asciiTheme="minorAscii" w:hAnsiTheme="minorAscii"/>
                <w:b w:val="1"/>
                <w:bCs w:val="1"/>
              </w:rPr>
            </w:pPr>
            <w:r w:rsidRPr="3E1E01FC" w:rsidR="3E1E01FC">
              <w:rPr>
                <w:rFonts w:ascii="Calibri" w:hAnsi="Calibri" w:asciiTheme="minorAscii" w:hAnsiTheme="minorAscii"/>
                <w:b w:val="1"/>
                <w:bCs w:val="1"/>
              </w:rPr>
              <w:t>Description</w:t>
            </w:r>
          </w:p>
        </w:tc>
      </w:tr>
      <w:tr w:rsidR="006D0069" w:rsidTr="3E1E01FC" w14:paraId="030C60D2" w14:textId="77777777">
        <w:tc>
          <w:tcPr>
            <w:tcW w:w="4675" w:type="dxa"/>
            <w:tcMar/>
          </w:tcPr>
          <w:p w:rsidRPr="006D0069" w:rsidR="006D0069" w:rsidP="3E1E01FC" w:rsidRDefault="00872685" w14:paraId="5FCD3CA3" w14:textId="16E5F50C" w14:noSpellErr="1">
            <w:pPr>
              <w:pStyle w:val="NormalWeb"/>
              <w:rPr>
                <w:rFonts w:ascii="Calibri" w:hAnsi="Calibri" w:asciiTheme="minorAscii" w:hAnsiTheme="minorAscii"/>
                <w:sz w:val="22"/>
                <w:szCs w:val="22"/>
              </w:rPr>
            </w:pPr>
            <w:r w:rsidRPr="3E1E01FC" w:rsidR="3E1E01FC">
              <w:rPr>
                <w:rFonts w:ascii="Calibri" w:hAnsi="Calibri" w:asciiTheme="minorAscii" w:hAnsiTheme="minorAscii"/>
                <w:sz w:val="22"/>
                <w:szCs w:val="22"/>
              </w:rPr>
              <w:t xml:space="preserve">All Student Employees </w:t>
            </w:r>
            <w:r w:rsidRPr="3E1E01FC" w:rsidR="3E1E01FC">
              <w:rPr>
                <w:rFonts w:ascii="Calibri" w:hAnsi="Calibri" w:asciiTheme="minorAscii" w:hAnsiTheme="minorAscii"/>
                <w:sz w:val="22"/>
                <w:szCs w:val="22"/>
              </w:rPr>
              <w:t xml:space="preserve">- </w:t>
            </w:r>
            <w:r w:rsidRPr="3E1E01FC" w:rsidR="3E1E01FC">
              <w:rPr>
                <w:rFonts w:ascii="Calibri" w:hAnsi="Calibri" w:asciiTheme="minorAscii" w:hAnsiTheme="minorAscii"/>
                <w:sz w:val="22"/>
                <w:szCs w:val="22"/>
              </w:rPr>
              <w:t>This is the default selection.  When this is selected, the Student Pay</w:t>
            </w:r>
            <w:r w:rsidRPr="3E1E01FC" w:rsidR="3E1E01FC">
              <w:rPr>
                <w:rFonts w:ascii="Calibri" w:hAnsi="Calibri" w:asciiTheme="minorAscii" w:hAnsiTheme="minorAscii"/>
                <w:sz w:val="22"/>
                <w:szCs w:val="22"/>
              </w:rPr>
              <w:t>r</w:t>
            </w:r>
            <w:r w:rsidRPr="3E1E01FC" w:rsidR="3E1E01FC">
              <w:rPr>
                <w:rFonts w:ascii="Calibri" w:hAnsi="Calibri" w:asciiTheme="minorAscii" w:hAnsiTheme="minorAscii"/>
                <w:sz w:val="22"/>
                <w:szCs w:val="22"/>
              </w:rPr>
              <w:t>oll Supervisor’s student employees plus the student employees they have proxy access to will be displayed.</w:t>
            </w:r>
          </w:p>
        </w:tc>
        <w:tc>
          <w:tcPr>
            <w:tcW w:w="4675" w:type="dxa"/>
            <w:tcMar/>
          </w:tcPr>
          <w:p w:rsidRPr="00454DA9" w:rsidR="00454DA9" w:rsidP="3E1E01FC" w:rsidRDefault="00E9370B" w14:paraId="34360D8F" w14:textId="7C7DA6BE" w14:noSpellErr="1">
            <w:pPr>
              <w:pStyle w:val="Man5Text"/>
              <w:spacing w:after="120"/>
              <w:rPr>
                <w:rFonts w:ascii="Calibri" w:hAnsi="Calibri" w:asciiTheme="minorAscii" w:hAnsiTheme="minorAscii"/>
                <w:sz w:val="22"/>
                <w:szCs w:val="22"/>
              </w:rPr>
            </w:pPr>
            <w:r w:rsidRPr="3E1E01FC" w:rsidR="3E1E01FC">
              <w:rPr>
                <w:rFonts w:ascii="Calibri" w:hAnsi="Calibri" w:asciiTheme="minorAscii" w:hAnsiTheme="minorAscii"/>
                <w:sz w:val="22"/>
                <w:szCs w:val="22"/>
              </w:rPr>
              <w:t>D</w:t>
            </w:r>
            <w:r w:rsidRPr="3E1E01FC" w:rsidR="3E1E01FC">
              <w:rPr>
                <w:rFonts w:ascii="Calibri" w:hAnsi="Calibri" w:asciiTheme="minorAscii" w:hAnsiTheme="minorAscii"/>
                <w:sz w:val="22"/>
                <w:szCs w:val="22"/>
              </w:rPr>
              <w:t>isplay</w:t>
            </w:r>
            <w:r w:rsidRPr="3E1E01FC" w:rsidR="3E1E01FC">
              <w:rPr>
                <w:rFonts w:ascii="Calibri" w:hAnsi="Calibri" w:asciiTheme="minorAscii" w:hAnsiTheme="minorAscii"/>
                <w:sz w:val="22"/>
                <w:szCs w:val="22"/>
              </w:rPr>
              <w:t>ed first is</w:t>
            </w:r>
            <w:r w:rsidRPr="3E1E01FC" w:rsidR="3E1E01FC">
              <w:rPr>
                <w:rFonts w:ascii="Calibri" w:hAnsi="Calibri" w:asciiTheme="minorAscii" w:hAnsiTheme="minorAscii"/>
                <w:sz w:val="22"/>
                <w:szCs w:val="22"/>
              </w:rPr>
              <w:t xml:space="preserve"> the Student Payroll Supervisor’s own employees, alphabetical order by student employee’s last name. </w:t>
            </w:r>
          </w:p>
          <w:p w:rsidRPr="00454DA9" w:rsidR="00454DA9" w:rsidP="3E1E01FC" w:rsidRDefault="00454DA9" w14:paraId="18B2F2DB" w14:textId="047902C7" w14:noSpellErr="1">
            <w:pPr>
              <w:pStyle w:val="Man5Text"/>
              <w:spacing w:after="120"/>
              <w:rPr>
                <w:rFonts w:ascii="Calibri" w:hAnsi="Calibri" w:eastAsia="Times New Roman" w:cs="Times New Roman" w:asciiTheme="minorAscii" w:hAnsiTheme="minorAscii"/>
                <w:sz w:val="22"/>
                <w:szCs w:val="22"/>
              </w:rPr>
            </w:pPr>
            <w:r w:rsidRPr="3E1E01FC" w:rsidR="3E1E01FC">
              <w:rPr>
                <w:rFonts w:ascii="Calibri" w:hAnsi="Calibri" w:eastAsia="Times New Roman" w:cs="Times New Roman" w:asciiTheme="minorAscii" w:hAnsiTheme="minorAscii"/>
                <w:sz w:val="22"/>
                <w:szCs w:val="22"/>
              </w:rPr>
              <w:t>Then display</w:t>
            </w:r>
            <w:r w:rsidRPr="3E1E01FC" w:rsidR="3E1E01FC">
              <w:rPr>
                <w:rFonts w:ascii="Calibri" w:hAnsi="Calibri" w:eastAsia="Times New Roman" w:cs="Times New Roman" w:asciiTheme="minorAscii" w:hAnsiTheme="minorAscii"/>
                <w:sz w:val="22"/>
                <w:szCs w:val="22"/>
              </w:rPr>
              <w:t>ed is</w:t>
            </w:r>
            <w:r w:rsidRPr="3E1E01FC" w:rsidR="3E1E01FC">
              <w:rPr>
                <w:rFonts w:ascii="Calibri" w:hAnsi="Calibri" w:eastAsia="Times New Roman" w:cs="Times New Roman" w:asciiTheme="minorAscii" w:hAnsiTheme="minorAscii"/>
                <w:sz w:val="22"/>
                <w:szCs w:val="22"/>
              </w:rPr>
              <w:t xml:space="preserve"> the student employees they have</w:t>
            </w:r>
            <w:r w:rsidRPr="3E1E01FC" w:rsidR="3E1E01FC">
              <w:rPr>
                <w:rFonts w:ascii="Calibri" w:hAnsi="Calibri" w:eastAsia="Times New Roman" w:cs="Times New Roman" w:asciiTheme="minorAscii" w:hAnsiTheme="minorAscii"/>
                <w:sz w:val="22"/>
                <w:szCs w:val="22"/>
              </w:rPr>
              <w:t xml:space="preserve"> proxy access too.  These will</w:t>
            </w:r>
            <w:r w:rsidRPr="3E1E01FC" w:rsidR="3E1E01FC">
              <w:rPr>
                <w:rFonts w:ascii="Calibri" w:hAnsi="Calibri" w:eastAsia="Times New Roman" w:cs="Times New Roman" w:asciiTheme="minorAscii" w:hAnsiTheme="minorAscii"/>
                <w:sz w:val="22"/>
                <w:szCs w:val="22"/>
              </w:rPr>
              <w:t xml:space="preserve"> be grouped by each Studen</w:t>
            </w:r>
            <w:r w:rsidRPr="3E1E01FC" w:rsidR="3E1E01FC">
              <w:rPr>
                <w:rFonts w:ascii="Calibri" w:hAnsi="Calibri" w:eastAsia="Times New Roman" w:cs="Times New Roman" w:asciiTheme="minorAscii" w:hAnsiTheme="minorAscii"/>
                <w:sz w:val="22"/>
                <w:szCs w:val="22"/>
              </w:rPr>
              <w:t>t Payroll Supervisor.  T</w:t>
            </w:r>
            <w:r w:rsidRPr="3E1E01FC" w:rsidR="3E1E01FC">
              <w:rPr>
                <w:rFonts w:ascii="Calibri" w:hAnsi="Calibri" w:eastAsia="Times New Roman" w:cs="Times New Roman" w:asciiTheme="minorAscii" w:hAnsiTheme="minorAscii"/>
                <w:sz w:val="22"/>
                <w:szCs w:val="22"/>
              </w:rPr>
              <w:t>he records</w:t>
            </w:r>
            <w:r w:rsidRPr="3E1E01FC" w:rsidR="3E1E01FC">
              <w:rPr>
                <w:rFonts w:ascii="Calibri" w:hAnsi="Calibri" w:eastAsia="Times New Roman" w:cs="Times New Roman" w:asciiTheme="minorAscii" w:hAnsiTheme="minorAscii"/>
                <w:sz w:val="22"/>
                <w:szCs w:val="22"/>
              </w:rPr>
              <w:t xml:space="preserve"> will be</w:t>
            </w:r>
            <w:r w:rsidRPr="3E1E01FC" w:rsidR="3E1E01FC">
              <w:rPr>
                <w:rFonts w:ascii="Calibri" w:hAnsi="Calibri" w:eastAsia="Times New Roman" w:cs="Times New Roman" w:asciiTheme="minorAscii" w:hAnsiTheme="minorAscii"/>
                <w:sz w:val="22"/>
                <w:szCs w:val="22"/>
              </w:rPr>
              <w:t xml:space="preserve"> in alphabetical order based on Student Payroll Supervisor’s last name and then alphabetical order by student employee’s last name.   </w:t>
            </w:r>
          </w:p>
          <w:p w:rsidRPr="00454DA9" w:rsidR="006D0069" w:rsidP="3E1E01FC" w:rsidRDefault="00454DA9" w14:paraId="5F9C1CDE" w14:textId="551F86CF" w14:noSpellErr="1">
            <w:pPr>
              <w:pStyle w:val="Man5Text"/>
              <w:rPr>
                <w:rFonts w:ascii="Calibri" w:hAnsi="Calibri" w:eastAsia="Times New Roman" w:cs="Times New Roman" w:asciiTheme="minorAscii" w:hAnsiTheme="minorAscii"/>
                <w:sz w:val="22"/>
                <w:szCs w:val="22"/>
              </w:rPr>
            </w:pPr>
            <w:r w:rsidRPr="3E1E01FC" w:rsidR="3E1E01FC">
              <w:rPr>
                <w:rFonts w:ascii="Calibri" w:hAnsi="Calibri" w:eastAsia="Times New Roman" w:cs="Times New Roman" w:asciiTheme="minorAscii" w:hAnsiTheme="minorAscii"/>
                <w:sz w:val="22"/>
                <w:szCs w:val="22"/>
              </w:rPr>
              <w:t>For the student employees the</w:t>
            </w:r>
            <w:r w:rsidRPr="3E1E01FC" w:rsidR="3E1E01FC">
              <w:rPr>
                <w:rFonts w:ascii="Calibri" w:hAnsi="Calibri" w:eastAsia="Times New Roman" w:cs="Times New Roman" w:asciiTheme="minorAscii" w:hAnsiTheme="minorAscii"/>
                <w:sz w:val="22"/>
                <w:szCs w:val="22"/>
              </w:rPr>
              <w:t xml:space="preserve">y have proxy access to, </w:t>
            </w:r>
            <w:r w:rsidRPr="3E1E01FC" w:rsidR="3E1E01FC">
              <w:rPr>
                <w:rFonts w:ascii="Calibri" w:hAnsi="Calibri" w:eastAsia="Times New Roman" w:cs="Times New Roman" w:asciiTheme="minorAscii" w:hAnsiTheme="minorAscii"/>
                <w:sz w:val="22"/>
                <w:szCs w:val="22"/>
              </w:rPr>
              <w:t xml:space="preserve">the Student Payroll Supervisor’s first </w:t>
            </w:r>
            <w:r w:rsidRPr="3E1E01FC" w:rsidR="3E1E01FC">
              <w:rPr>
                <w:rFonts w:ascii="Calibri" w:hAnsi="Calibri" w:eastAsia="Times New Roman" w:cs="Times New Roman" w:asciiTheme="minorAscii" w:hAnsiTheme="minorAscii"/>
                <w:sz w:val="22"/>
                <w:szCs w:val="22"/>
              </w:rPr>
              <w:t xml:space="preserve">and last name </w:t>
            </w:r>
            <w:r w:rsidRPr="3E1E01FC" w:rsidR="3E1E01FC">
              <w:rPr>
                <w:rFonts w:ascii="Calibri" w:hAnsi="Calibri" w:eastAsia="Times New Roman" w:cs="Times New Roman" w:asciiTheme="minorAscii" w:hAnsiTheme="minorAscii"/>
                <w:sz w:val="22"/>
                <w:szCs w:val="22"/>
              </w:rPr>
              <w:t xml:space="preserve">will display </w:t>
            </w:r>
            <w:r w:rsidRPr="3E1E01FC" w:rsidR="3E1E01FC">
              <w:rPr>
                <w:rFonts w:ascii="Calibri" w:hAnsi="Calibri" w:eastAsia="Times New Roman" w:cs="Times New Roman" w:asciiTheme="minorAscii" w:hAnsiTheme="minorAscii"/>
                <w:sz w:val="22"/>
                <w:szCs w:val="22"/>
              </w:rPr>
              <w:t xml:space="preserve">on each individual position. </w:t>
            </w:r>
          </w:p>
        </w:tc>
      </w:tr>
      <w:tr w:rsidR="006D0069" w:rsidTr="3E1E01FC" w14:paraId="1778CB76" w14:textId="77777777">
        <w:tc>
          <w:tcPr>
            <w:tcW w:w="4675" w:type="dxa"/>
            <w:tcMar/>
          </w:tcPr>
          <w:p w:rsidRPr="006D0069" w:rsidR="006D0069" w:rsidP="3E1E01FC" w:rsidRDefault="00872685" w14:paraId="0CEB088C" w14:textId="6AD7FBDB" w14:noSpellErr="1">
            <w:pPr>
              <w:spacing w:before="100" w:beforeAutospacing="on" w:after="100" w:afterAutospacing="on"/>
            </w:pPr>
            <w:r w:rsidRPr="3E1E01FC" w:rsidR="3E1E01FC">
              <w:rPr>
                <w:rFonts w:eastAsia="Times New Roman" w:cs="Times New Roman"/>
              </w:rPr>
              <w:t xml:space="preserve">My Student Employees </w:t>
            </w:r>
          </w:p>
        </w:tc>
        <w:tc>
          <w:tcPr>
            <w:tcW w:w="4675" w:type="dxa"/>
            <w:tcMar/>
          </w:tcPr>
          <w:p w:rsidR="00422A3A" w:rsidP="3E1E01FC" w:rsidRDefault="006D0069" w14:paraId="43081970" w14:textId="691ECABA" w14:noSpellErr="1">
            <w:pPr>
              <w:spacing w:after="120"/>
              <w:rPr>
                <w:rFonts w:eastAsia="Times New Roman" w:cs="Times New Roman"/>
              </w:rPr>
            </w:pPr>
            <w:r w:rsidRPr="3E1E01FC" w:rsidR="3E1E01FC">
              <w:rPr>
                <w:rFonts w:eastAsia="Times New Roman" w:cs="Times New Roman"/>
              </w:rPr>
              <w:t xml:space="preserve">When this is selected, ONLY the Student Payroll Supervisor’s student employees will be displayed.  The student employees they have proxy access to will NOT be displayed. </w:t>
            </w:r>
          </w:p>
          <w:p w:rsidRPr="00422A3A" w:rsidR="00422A3A" w:rsidP="3E1E01FC" w:rsidRDefault="00422A3A" w14:paraId="2FB39571" w14:textId="7857B60E" w14:noSpellErr="1">
            <w:pPr>
              <w:rPr>
                <w:rFonts w:eastAsia="Times New Roman" w:cs="Times New Roman"/>
              </w:rPr>
            </w:pPr>
            <w:r w:rsidRPr="3E1E01FC" w:rsidR="3E1E01FC">
              <w:rPr>
                <w:rFonts w:eastAsia="Times New Roman" w:cs="Times New Roman"/>
              </w:rPr>
              <w:t>Display</w:t>
            </w:r>
            <w:r w:rsidRPr="3E1E01FC" w:rsidR="3E1E01FC">
              <w:rPr>
                <w:rFonts w:eastAsia="Times New Roman" w:cs="Times New Roman"/>
              </w:rPr>
              <w:t>s</w:t>
            </w:r>
            <w:r w:rsidRPr="3E1E01FC" w:rsidR="3E1E01FC">
              <w:rPr>
                <w:rFonts w:eastAsia="Times New Roman" w:cs="Times New Roman"/>
              </w:rPr>
              <w:t xml:space="preserve"> in alphabetical order by student employee’s last name.  </w:t>
            </w:r>
          </w:p>
        </w:tc>
      </w:tr>
      <w:tr w:rsidR="006D0069" w:rsidTr="3E1E01FC" w14:paraId="3B87FDF1" w14:textId="77777777">
        <w:tc>
          <w:tcPr>
            <w:tcW w:w="4675" w:type="dxa"/>
            <w:tcMar/>
          </w:tcPr>
          <w:p w:rsidRPr="00750518" w:rsidR="00750518" w:rsidP="3E1E01FC" w:rsidRDefault="00750518" w14:paraId="69E54D1A" w14:textId="7614DC35" w14:noSpellErr="1">
            <w:pPr>
              <w:pStyle w:val="NormalWeb"/>
              <w:rPr>
                <w:rFonts w:ascii="Calibri" w:hAnsi="Calibri" w:asciiTheme="minorAscii" w:hAnsiTheme="minorAscii"/>
                <w:sz w:val="22"/>
                <w:szCs w:val="22"/>
              </w:rPr>
            </w:pPr>
            <w:r w:rsidRPr="3E1E01FC" w:rsidR="3E1E01FC">
              <w:rPr>
                <w:rFonts w:ascii="Calibri" w:hAnsi="Calibri" w:asciiTheme="minorAscii" w:hAnsiTheme="minorAscii"/>
                <w:sz w:val="22"/>
                <w:szCs w:val="22"/>
              </w:rPr>
              <w:t xml:space="preserve">List the last name and first name initial of any Student Payroll Supervisors that have given proxy access to this Student Payroll Supervisor.  Format:  Spurgeon, Jared - Student Employees </w:t>
            </w:r>
          </w:p>
          <w:p w:rsidRPr="00750518" w:rsidR="006D0069" w:rsidP="00750518" w:rsidRDefault="006D0069" w14:paraId="10223A09" w14:textId="52BF8E6A">
            <w:pPr>
              <w:spacing w:before="100" w:beforeAutospacing="1" w:after="100" w:afterAutospacing="1"/>
            </w:pPr>
          </w:p>
        </w:tc>
        <w:tc>
          <w:tcPr>
            <w:tcW w:w="4675" w:type="dxa"/>
            <w:tcMar/>
          </w:tcPr>
          <w:p w:rsidRPr="00750518" w:rsidR="00750518" w:rsidP="3E1E01FC" w:rsidRDefault="00750518" w14:paraId="50E655F0" w14:textId="77777777" w14:noSpellErr="1">
            <w:pPr>
              <w:pStyle w:val="Man5Text"/>
              <w:spacing w:after="120"/>
              <w:rPr>
                <w:rFonts w:ascii="Calibri" w:hAnsi="Calibri" w:asciiTheme="minorAscii" w:hAnsiTheme="minorAscii"/>
                <w:sz w:val="22"/>
                <w:szCs w:val="22"/>
              </w:rPr>
            </w:pPr>
            <w:r w:rsidRPr="3E1E01FC" w:rsidR="3E1E01FC">
              <w:rPr>
                <w:rFonts w:ascii="Calibri" w:hAnsi="Calibri" w:asciiTheme="minorAscii" w:hAnsiTheme="minorAscii"/>
                <w:sz w:val="22"/>
                <w:szCs w:val="22"/>
              </w:rPr>
              <w:t xml:space="preserve">When this is selected, ONLY the student employees they have proxy access to for a specific Student Payroll Supervisor will be displayed. </w:t>
            </w:r>
          </w:p>
          <w:p w:rsidRPr="00750518" w:rsidR="00750518" w:rsidP="3E1E01FC" w:rsidRDefault="00750518" w14:paraId="2F7BB95F" w14:textId="7EEFD03E" w14:noSpellErr="1">
            <w:pPr>
              <w:pStyle w:val="Man5Text"/>
              <w:spacing w:after="120"/>
              <w:rPr>
                <w:rFonts w:ascii="Calibri" w:hAnsi="Calibri" w:eastAsia="Times New Roman" w:cs="Times New Roman" w:asciiTheme="minorAscii" w:hAnsiTheme="minorAscii"/>
                <w:sz w:val="22"/>
                <w:szCs w:val="22"/>
              </w:rPr>
            </w:pPr>
            <w:r w:rsidRPr="3E1E01FC" w:rsidR="3E1E01FC">
              <w:rPr>
                <w:rFonts w:ascii="Calibri" w:hAnsi="Calibri" w:eastAsia="Times New Roman" w:cs="Times New Roman" w:asciiTheme="minorAscii" w:hAnsiTheme="minorAscii"/>
                <w:sz w:val="22"/>
                <w:szCs w:val="22"/>
              </w:rPr>
              <w:t>Display</w:t>
            </w:r>
            <w:r w:rsidRPr="3E1E01FC" w:rsidR="3E1E01FC">
              <w:rPr>
                <w:rFonts w:ascii="Calibri" w:hAnsi="Calibri" w:eastAsia="Times New Roman" w:cs="Times New Roman" w:asciiTheme="minorAscii" w:hAnsiTheme="minorAscii"/>
                <w:sz w:val="22"/>
                <w:szCs w:val="22"/>
              </w:rPr>
              <w:t>s</w:t>
            </w:r>
            <w:r w:rsidRPr="3E1E01FC" w:rsidR="3E1E01FC">
              <w:rPr>
                <w:rFonts w:ascii="Calibri" w:hAnsi="Calibri" w:eastAsia="Times New Roman" w:cs="Times New Roman" w:asciiTheme="minorAscii" w:hAnsiTheme="minorAscii"/>
                <w:sz w:val="22"/>
                <w:szCs w:val="22"/>
              </w:rPr>
              <w:t xml:space="preserve"> in alphabetical order by student employee’s last name.  </w:t>
            </w:r>
          </w:p>
          <w:p w:rsidRPr="00750518" w:rsidR="006D0069" w:rsidP="3E1E01FC" w:rsidRDefault="00750518" w14:paraId="0C192408" w14:textId="7646CE89" w14:noSpellErr="1">
            <w:pPr>
              <w:pStyle w:val="Man5Text"/>
              <w:rPr>
                <w:rFonts w:ascii="Calibri" w:hAnsi="Calibri" w:eastAsia="Times New Roman" w:cs="Times New Roman" w:asciiTheme="minorAscii" w:hAnsiTheme="minorAscii"/>
                <w:sz w:val="22"/>
                <w:szCs w:val="22"/>
              </w:rPr>
            </w:pPr>
            <w:r w:rsidRPr="3E1E01FC" w:rsidR="3E1E01FC">
              <w:rPr>
                <w:rFonts w:ascii="Calibri" w:hAnsi="Calibri" w:eastAsia="Times New Roman" w:cs="Times New Roman" w:asciiTheme="minorAscii" w:hAnsiTheme="minorAscii"/>
                <w:sz w:val="22"/>
                <w:szCs w:val="22"/>
              </w:rPr>
              <w:t>Display</w:t>
            </w:r>
            <w:r w:rsidRPr="3E1E01FC" w:rsidR="3E1E01FC">
              <w:rPr>
                <w:rFonts w:ascii="Calibri" w:hAnsi="Calibri" w:eastAsia="Times New Roman" w:cs="Times New Roman" w:asciiTheme="minorAscii" w:hAnsiTheme="minorAscii"/>
                <w:sz w:val="22"/>
                <w:szCs w:val="22"/>
              </w:rPr>
              <w:t>s</w:t>
            </w:r>
            <w:r w:rsidRPr="3E1E01FC" w:rsidR="3E1E01FC">
              <w:rPr>
                <w:rFonts w:ascii="Calibri" w:hAnsi="Calibri" w:eastAsia="Times New Roman" w:cs="Times New Roman" w:asciiTheme="minorAscii" w:hAnsiTheme="minorAscii"/>
                <w:sz w:val="22"/>
                <w:szCs w:val="22"/>
              </w:rPr>
              <w:t xml:space="preserve"> the Student Payroll Supervisor’s first and last name on each position. </w:t>
            </w:r>
          </w:p>
        </w:tc>
      </w:tr>
    </w:tbl>
    <w:p w:rsidR="001A0D7F" w:rsidP="005D5960" w:rsidRDefault="001A0D7F" w14:paraId="696319EF" w14:textId="49F8BC64">
      <w:pPr>
        <w:pStyle w:val="Man5Text"/>
        <w:rPr>
          <w:sz w:val="22"/>
        </w:rPr>
      </w:pPr>
    </w:p>
    <w:p w:rsidRPr="0044353F" w:rsidR="0055341A" w:rsidP="3E1E01FC" w:rsidRDefault="004E3358" w14:paraId="2C178F71" w14:textId="3583E6CE" w14:noSpellErr="1">
      <w:pPr>
        <w:pStyle w:val="Man4Header2"/>
        <w:rPr>
          <w:color w:val="17365D" w:themeColor="text2" w:themeTint="FF" w:themeShade="BF"/>
          <w:sz w:val="28"/>
          <w:szCs w:val="28"/>
        </w:rPr>
      </w:pPr>
      <w:bookmarkStart w:name="_Toc482355277" w:id="14"/>
      <w:r w:rsidRPr="3E1E01FC" w:rsidR="3E1E01FC">
        <w:rPr>
          <w:color w:val="17365D" w:themeColor="text2" w:themeTint="FF" w:themeShade="BF"/>
          <w:sz w:val="28"/>
          <w:szCs w:val="28"/>
        </w:rPr>
        <w:t>Drop-down L</w:t>
      </w:r>
      <w:r w:rsidRPr="3E1E01FC" w:rsidR="3E1E01FC">
        <w:rPr>
          <w:color w:val="17365D" w:themeColor="text2" w:themeTint="FF" w:themeShade="BF"/>
          <w:sz w:val="28"/>
          <w:szCs w:val="28"/>
        </w:rPr>
        <w:t>ist</w:t>
      </w:r>
      <w:r w:rsidRPr="3E1E01FC" w:rsidR="3E1E01FC">
        <w:rPr>
          <w:color w:val="17365D" w:themeColor="text2" w:themeTint="FF" w:themeShade="BF"/>
          <w:sz w:val="28"/>
          <w:szCs w:val="28"/>
        </w:rPr>
        <w:t xml:space="preserve"> of </w:t>
      </w:r>
      <w:r w:rsidRPr="3E1E01FC" w:rsidR="3E1E01FC">
        <w:rPr>
          <w:color w:val="17365D" w:themeColor="text2" w:themeTint="FF" w:themeShade="BF"/>
          <w:sz w:val="28"/>
          <w:szCs w:val="28"/>
        </w:rPr>
        <w:t>Sup</w:t>
      </w:r>
      <w:r w:rsidRPr="3E1E01FC" w:rsidR="3E1E01FC">
        <w:rPr>
          <w:color w:val="17365D" w:themeColor="text2" w:themeTint="FF" w:themeShade="BF"/>
          <w:sz w:val="28"/>
          <w:szCs w:val="28"/>
        </w:rPr>
        <w:t>er</w:t>
      </w:r>
      <w:r w:rsidRPr="3E1E01FC" w:rsidR="3E1E01FC">
        <w:rPr>
          <w:color w:val="17365D" w:themeColor="text2" w:themeTint="FF" w:themeShade="BF"/>
          <w:sz w:val="28"/>
          <w:szCs w:val="28"/>
        </w:rPr>
        <w:t>v</w:t>
      </w:r>
      <w:r w:rsidRPr="3E1E01FC" w:rsidR="3E1E01FC">
        <w:rPr>
          <w:color w:val="17365D" w:themeColor="text2" w:themeTint="FF" w:themeShade="BF"/>
          <w:sz w:val="28"/>
          <w:szCs w:val="28"/>
        </w:rPr>
        <w:t>isor</w:t>
      </w:r>
      <w:r w:rsidRPr="3E1E01FC" w:rsidR="3E1E01FC">
        <w:rPr>
          <w:color w:val="17365D" w:themeColor="text2" w:themeTint="FF" w:themeShade="BF"/>
          <w:sz w:val="28"/>
          <w:szCs w:val="28"/>
        </w:rPr>
        <w:t xml:space="preserve"> Proxy A</w:t>
      </w:r>
      <w:r w:rsidRPr="3E1E01FC" w:rsidR="3E1E01FC">
        <w:rPr>
          <w:color w:val="17365D" w:themeColor="text2" w:themeTint="FF" w:themeShade="BF"/>
          <w:sz w:val="28"/>
          <w:szCs w:val="28"/>
        </w:rPr>
        <w:t>ccess</w:t>
      </w:r>
      <w:r w:rsidRPr="3E1E01FC" w:rsidR="3E1E01FC">
        <w:rPr>
          <w:color w:val="17365D" w:themeColor="text2" w:themeTint="FF" w:themeShade="BF"/>
          <w:sz w:val="28"/>
          <w:szCs w:val="28"/>
        </w:rPr>
        <w:t xml:space="preserve"> Example</w:t>
      </w:r>
      <w:r w:rsidRPr="3E1E01FC" w:rsidR="3E1E01FC">
        <w:rPr>
          <w:color w:val="17365D" w:themeColor="text2" w:themeTint="FF" w:themeShade="BF"/>
          <w:sz w:val="28"/>
          <w:szCs w:val="28"/>
        </w:rPr>
        <w:t>s</w:t>
      </w:r>
      <w:bookmarkEnd w:id="14"/>
    </w:p>
    <w:p w:rsidRPr="00C41065" w:rsidR="008E6A0D" w:rsidP="3E1E01FC" w:rsidRDefault="008E6A0D" w14:paraId="63ADF14A" w14:textId="6A74125B" w14:noSpellErr="1">
      <w:pPr>
        <w:pStyle w:val="Man5Text"/>
        <w:rPr>
          <w:b w:val="1"/>
          <w:bCs w:val="1"/>
        </w:rPr>
      </w:pPr>
      <w:r w:rsidRPr="3E1E01FC" w:rsidR="3E1E01FC">
        <w:rPr>
          <w:b w:val="1"/>
          <w:bCs w:val="1"/>
        </w:rPr>
        <w:t>Supervisor who has their own employee + proxy access</w:t>
      </w:r>
      <w:r w:rsidRPr="3E1E01FC" w:rsidR="3E1E01FC">
        <w:rPr>
          <w:b w:val="1"/>
          <w:bCs w:val="1"/>
        </w:rPr>
        <w:t xml:space="preserve"> Example</w:t>
      </w:r>
    </w:p>
    <w:p w:rsidRPr="008E6A0D" w:rsidR="008E6A0D" w:rsidP="3E1E01FC" w:rsidRDefault="008E6A0D" w14:paraId="230E9E3E" w14:textId="58D9A1CC" w14:noSpellErr="1">
      <w:pPr>
        <w:pStyle w:val="Man5Text"/>
        <w:spacing w:after="120"/>
        <w:rPr>
          <w:sz w:val="22"/>
          <w:szCs w:val="22"/>
        </w:rPr>
      </w:pPr>
      <w:r w:rsidRPr="3E1E01FC" w:rsidR="3E1E01FC">
        <w:rPr>
          <w:b w:val="1"/>
          <w:bCs w:val="1"/>
          <w:sz w:val="22"/>
          <w:szCs w:val="22"/>
        </w:rPr>
        <w:t>N</w:t>
      </w:r>
      <w:r w:rsidRPr="3E1E01FC" w:rsidR="3E1E01FC">
        <w:rPr>
          <w:b w:val="1"/>
          <w:bCs w:val="1"/>
          <w:sz w:val="22"/>
          <w:szCs w:val="22"/>
        </w:rPr>
        <w:t>OTE:</w:t>
      </w:r>
      <w:r w:rsidRPr="3E1E01FC" w:rsidR="3E1E01FC">
        <w:rPr>
          <w:sz w:val="22"/>
          <w:szCs w:val="22"/>
        </w:rPr>
        <w:t xml:space="preserve"> The top record does not have the Supervisor field displayed since it is one of the supervisors own employees</w:t>
      </w:r>
      <w:r w:rsidRPr="3E1E01FC" w:rsidR="3E1E01FC">
        <w:rPr>
          <w:sz w:val="22"/>
          <w:szCs w:val="22"/>
        </w:rPr>
        <w:t xml:space="preserve"> where the bottom record shows the Supervisor who granted proxy rights. </w:t>
      </w:r>
    </w:p>
    <w:p w:rsidR="008E6A0D" w:rsidP="002B6128" w:rsidRDefault="008E6A0D" w14:paraId="6F1C4226" w14:textId="4A545EBC">
      <w:pPr>
        <w:spacing w:after="0"/>
        <w:jc w:val="center"/>
      </w:pPr>
      <w:r>
        <w:rPr>
          <w:noProof/>
        </w:rPr>
        <w:lastRenderedPageBreak/>
        <w:drawing>
          <wp:inline distT="0" distB="0" distL="0" distR="0" wp14:anchorId="21C33282" wp14:editId="2ADD60C0">
            <wp:extent cx="4023797" cy="4320540"/>
            <wp:effectExtent l="57150" t="0" r="53340" b="1181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8626" t="1" r="27857" b="275"/>
                    <a:stretch/>
                  </pic:blipFill>
                  <pic:spPr bwMode="auto">
                    <a:xfrm>
                      <a:off x="0" y="0"/>
                      <a:ext cx="4033728" cy="4331203"/>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5341A" w:rsidP="0055341A" w:rsidRDefault="0055341A" w14:paraId="1EE6B18D" w14:textId="77777777"/>
    <w:p w:rsidRPr="00C41065" w:rsidR="004E1DD1" w:rsidP="3E1E01FC" w:rsidRDefault="0055341A" w14:paraId="3020EB46" w14:textId="7D71DCAC" w14:noSpellErr="1">
      <w:pPr>
        <w:pStyle w:val="Man5Text"/>
        <w:rPr>
          <w:b w:val="1"/>
          <w:bCs w:val="1"/>
        </w:rPr>
      </w:pPr>
      <w:r w:rsidRPr="3E1E01FC" w:rsidR="3E1E01FC">
        <w:rPr>
          <w:b w:val="1"/>
          <w:bCs w:val="1"/>
        </w:rPr>
        <w:t>Sup</w:t>
      </w:r>
      <w:r w:rsidRPr="3E1E01FC" w:rsidR="3E1E01FC">
        <w:rPr>
          <w:b w:val="1"/>
          <w:bCs w:val="1"/>
        </w:rPr>
        <w:t>er</w:t>
      </w:r>
      <w:r w:rsidRPr="3E1E01FC" w:rsidR="3E1E01FC">
        <w:rPr>
          <w:b w:val="1"/>
          <w:bCs w:val="1"/>
        </w:rPr>
        <w:t>v</w:t>
      </w:r>
      <w:r w:rsidRPr="3E1E01FC" w:rsidR="3E1E01FC">
        <w:rPr>
          <w:b w:val="1"/>
          <w:bCs w:val="1"/>
        </w:rPr>
        <w:t xml:space="preserve">isor who </w:t>
      </w:r>
      <w:r w:rsidRPr="3E1E01FC" w:rsidR="3E1E01FC">
        <w:rPr>
          <w:b w:val="1"/>
          <w:bCs w:val="1"/>
        </w:rPr>
        <w:t>has proxy Access, Approved selected, 1st student employee is their own employee, 2nd is a one w</w:t>
      </w:r>
      <w:r w:rsidRPr="3E1E01FC" w:rsidR="3E1E01FC">
        <w:rPr>
          <w:b w:val="1"/>
          <w:bCs w:val="1"/>
        </w:rPr>
        <w:t>hom they have proxy access too Example</w:t>
      </w:r>
      <w:r w:rsidRPr="3E1E01FC" w:rsidR="3E1E01FC">
        <w:rPr>
          <w:b w:val="1"/>
          <w:bCs w:val="1"/>
        </w:rPr>
        <w:t xml:space="preserve"> </w:t>
      </w:r>
    </w:p>
    <w:p w:rsidRPr="0065652E" w:rsidR="0055341A" w:rsidP="3E1E01FC" w:rsidRDefault="0055341A" w14:paraId="22DC51FB" w14:textId="6CC10D5C" w14:noSpellErr="1">
      <w:pPr>
        <w:pStyle w:val="Man5Text"/>
        <w:spacing w:after="0"/>
        <w:rPr>
          <w:sz w:val="22"/>
          <w:szCs w:val="22"/>
        </w:rPr>
      </w:pPr>
      <w:r w:rsidRPr="3E1E01FC" w:rsidR="3E1E01FC">
        <w:rPr>
          <w:b w:val="1"/>
          <w:bCs w:val="1"/>
          <w:sz w:val="22"/>
          <w:szCs w:val="22"/>
        </w:rPr>
        <w:t>NOTE:</w:t>
      </w:r>
      <w:r w:rsidRPr="3E1E01FC" w:rsidR="3E1E01FC">
        <w:rPr>
          <w:sz w:val="22"/>
          <w:szCs w:val="22"/>
        </w:rPr>
        <w:t xml:space="preserve"> S</w:t>
      </w:r>
      <w:r w:rsidRPr="3E1E01FC" w:rsidR="3E1E01FC">
        <w:rPr>
          <w:sz w:val="22"/>
          <w:szCs w:val="22"/>
        </w:rPr>
        <w:t>up</w:t>
      </w:r>
      <w:r w:rsidRPr="3E1E01FC" w:rsidR="3E1E01FC">
        <w:rPr>
          <w:sz w:val="22"/>
          <w:szCs w:val="22"/>
        </w:rPr>
        <w:t>er</w:t>
      </w:r>
      <w:r w:rsidRPr="3E1E01FC" w:rsidR="3E1E01FC">
        <w:rPr>
          <w:sz w:val="22"/>
          <w:szCs w:val="22"/>
        </w:rPr>
        <w:t>v</w:t>
      </w:r>
      <w:r w:rsidRPr="3E1E01FC" w:rsidR="3E1E01FC">
        <w:rPr>
          <w:sz w:val="22"/>
          <w:szCs w:val="22"/>
        </w:rPr>
        <w:t>isor</w:t>
      </w:r>
      <w:r w:rsidRPr="3E1E01FC" w:rsidR="3E1E01FC">
        <w:rPr>
          <w:sz w:val="22"/>
          <w:szCs w:val="22"/>
        </w:rPr>
        <w:t xml:space="preserve"> name doesn’t display on own employee</w:t>
      </w:r>
    </w:p>
    <w:p w:rsidRPr="00EB255A" w:rsidR="00EB255A" w:rsidP="000E6CE5" w:rsidRDefault="0055341A" w14:paraId="1DF66580" w14:textId="3E966B74">
      <w:pPr>
        <w:jc w:val="center"/>
      </w:pPr>
      <w:r>
        <w:rPr>
          <w:noProof/>
        </w:rPr>
        <w:lastRenderedPageBreak/>
        <w:drawing>
          <wp:inline distT="0" distB="0" distL="0" distR="0" wp14:anchorId="1311F148" wp14:editId="7C14DB41">
            <wp:extent cx="4594860" cy="4398645"/>
            <wp:effectExtent l="57150" t="0" r="53340" b="1162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026" t="688" r="11667" b="1"/>
                    <a:stretch/>
                  </pic:blipFill>
                  <pic:spPr bwMode="auto">
                    <a:xfrm>
                      <a:off x="0" y="0"/>
                      <a:ext cx="4594860" cy="4398645"/>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Pr="00C41065" w:rsidR="00D14E81" w:rsidP="3E1E01FC" w:rsidRDefault="0055341A" w14:paraId="2EB67A38" w14:textId="53508138" w14:noSpellErr="1">
      <w:pPr>
        <w:pStyle w:val="Man5Text"/>
        <w:rPr>
          <w:b w:val="1"/>
          <w:bCs w:val="1"/>
        </w:rPr>
      </w:pPr>
      <w:r w:rsidRPr="3E1E01FC" w:rsidR="3E1E01FC">
        <w:rPr>
          <w:b w:val="1"/>
          <w:bCs w:val="1"/>
        </w:rPr>
        <w:t>Employee (not a Sup</w:t>
      </w:r>
      <w:r w:rsidRPr="3E1E01FC" w:rsidR="3E1E01FC">
        <w:rPr>
          <w:b w:val="1"/>
          <w:bCs w:val="1"/>
        </w:rPr>
        <w:t>er</w:t>
      </w:r>
      <w:r w:rsidRPr="3E1E01FC" w:rsidR="3E1E01FC">
        <w:rPr>
          <w:b w:val="1"/>
          <w:bCs w:val="1"/>
        </w:rPr>
        <w:t>v</w:t>
      </w:r>
      <w:r w:rsidRPr="3E1E01FC" w:rsidR="3E1E01FC">
        <w:rPr>
          <w:b w:val="1"/>
          <w:bCs w:val="1"/>
        </w:rPr>
        <w:t>isor</w:t>
      </w:r>
      <w:r w:rsidRPr="3E1E01FC" w:rsidR="3E1E01FC">
        <w:rPr>
          <w:b w:val="1"/>
          <w:bCs w:val="1"/>
        </w:rPr>
        <w:t>) that has proxy access to more than 2 sup</w:t>
      </w:r>
      <w:r w:rsidRPr="3E1E01FC" w:rsidR="3E1E01FC">
        <w:rPr>
          <w:b w:val="1"/>
          <w:bCs w:val="1"/>
        </w:rPr>
        <w:t>er</w:t>
      </w:r>
      <w:r w:rsidRPr="3E1E01FC" w:rsidR="3E1E01FC">
        <w:rPr>
          <w:b w:val="1"/>
          <w:bCs w:val="1"/>
        </w:rPr>
        <w:t>v</w:t>
      </w:r>
      <w:r w:rsidRPr="3E1E01FC" w:rsidR="3E1E01FC">
        <w:rPr>
          <w:b w:val="1"/>
          <w:bCs w:val="1"/>
        </w:rPr>
        <w:t>isors</w:t>
      </w:r>
      <w:r w:rsidRPr="3E1E01FC" w:rsidR="3E1E01FC">
        <w:rPr>
          <w:b w:val="1"/>
          <w:bCs w:val="1"/>
        </w:rPr>
        <w:t xml:space="preserve"> Example</w:t>
      </w:r>
    </w:p>
    <w:p w:rsidRPr="0065652E" w:rsidR="0055341A" w:rsidP="3E1E01FC" w:rsidRDefault="0055341A" w14:paraId="1D4BEC25" w14:textId="249B0429" w14:noSpellErr="1">
      <w:pPr>
        <w:pStyle w:val="Man5Text"/>
        <w:spacing w:after="0"/>
        <w:rPr>
          <w:sz w:val="22"/>
          <w:szCs w:val="22"/>
        </w:rPr>
      </w:pPr>
      <w:r w:rsidRPr="3E1E01FC" w:rsidR="3E1E01FC">
        <w:rPr>
          <w:b w:val="1"/>
          <w:bCs w:val="1"/>
          <w:sz w:val="22"/>
          <w:szCs w:val="22"/>
        </w:rPr>
        <w:t>NOTE:</w:t>
      </w:r>
      <w:r w:rsidRPr="3E1E01FC" w:rsidR="3E1E01FC">
        <w:rPr>
          <w:sz w:val="22"/>
          <w:szCs w:val="22"/>
        </w:rPr>
        <w:t xml:space="preserve"> N</w:t>
      </w:r>
      <w:r w:rsidRPr="3E1E01FC" w:rsidR="3E1E01FC">
        <w:rPr>
          <w:sz w:val="22"/>
          <w:szCs w:val="22"/>
        </w:rPr>
        <w:t>o My Employees in drop-down list:</w:t>
      </w:r>
    </w:p>
    <w:p w:rsidR="0055341A" w:rsidP="00EB255A" w:rsidRDefault="0055341A" w14:paraId="04AF0590" w14:textId="77777777">
      <w:pPr>
        <w:spacing w:after="0"/>
        <w:jc w:val="center"/>
      </w:pPr>
      <w:r>
        <w:rPr>
          <w:noProof/>
        </w:rPr>
        <w:lastRenderedPageBreak/>
        <w:drawing>
          <wp:inline distT="0" distB="0" distL="0" distR="0" wp14:anchorId="0BCECD02" wp14:editId="7DF7793C">
            <wp:extent cx="5417820" cy="4937760"/>
            <wp:effectExtent l="57150" t="0" r="49530" b="1104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8846" b="385"/>
                    <a:stretch/>
                  </pic:blipFill>
                  <pic:spPr bwMode="auto">
                    <a:xfrm>
                      <a:off x="0" y="0"/>
                      <a:ext cx="5417820" cy="4937760"/>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Pr="00C41065" w:rsidR="00ED1675" w:rsidP="3E1E01FC" w:rsidRDefault="00EB255A" w14:paraId="4AF603D3" w14:textId="5306D036" w14:noSpellErr="1">
      <w:pPr>
        <w:pStyle w:val="Man5Text"/>
        <w:rPr>
          <w:b w:val="1"/>
          <w:bCs w:val="1"/>
        </w:rPr>
      </w:pPr>
      <w:r w:rsidRPr="3E1E01FC" w:rsidR="3E1E01FC">
        <w:rPr>
          <w:b w:val="1"/>
          <w:bCs w:val="1"/>
        </w:rPr>
        <w:t>Employee (not a Supervisor</w:t>
      </w:r>
      <w:r w:rsidRPr="3E1E01FC" w:rsidR="3E1E01FC">
        <w:rPr>
          <w:b w:val="1"/>
          <w:bCs w:val="1"/>
        </w:rPr>
        <w:t>) whom has proxy access to 1 other sup</w:t>
      </w:r>
      <w:r w:rsidRPr="3E1E01FC" w:rsidR="3E1E01FC">
        <w:rPr>
          <w:b w:val="1"/>
          <w:bCs w:val="1"/>
        </w:rPr>
        <w:t>ervisor Example</w:t>
      </w:r>
    </w:p>
    <w:p w:rsidRPr="0065652E" w:rsidR="0055341A" w:rsidP="3E1E01FC" w:rsidRDefault="0055341A" w14:paraId="497508AE" w14:textId="5AFD896C" w14:noSpellErr="1">
      <w:pPr>
        <w:pStyle w:val="Man5Text"/>
        <w:rPr>
          <w:sz w:val="22"/>
          <w:szCs w:val="22"/>
        </w:rPr>
      </w:pPr>
      <w:r w:rsidRPr="3E1E01FC" w:rsidR="3E1E01FC">
        <w:rPr>
          <w:b w:val="1"/>
          <w:bCs w:val="1"/>
          <w:sz w:val="22"/>
          <w:szCs w:val="22"/>
        </w:rPr>
        <w:t>NOTE:</w:t>
      </w:r>
      <w:r w:rsidRPr="3E1E01FC" w:rsidR="3E1E01FC">
        <w:rPr>
          <w:sz w:val="22"/>
          <w:szCs w:val="22"/>
        </w:rPr>
        <w:t xml:space="preserve">  All Employees or My Employees not in drop-down list.  There are two screen shots showing this.  One has the drop-down selected to show only Devon Starbird displaying:</w:t>
      </w:r>
    </w:p>
    <w:p w:rsidR="00204541" w:rsidP="006A3974" w:rsidRDefault="0055341A" w14:paraId="73AA3743" w14:textId="4407DC88">
      <w:pPr>
        <w:jc w:val="center"/>
      </w:pPr>
      <w:r>
        <w:rPr>
          <w:noProof/>
        </w:rPr>
        <w:lastRenderedPageBreak/>
        <w:drawing>
          <wp:inline distT="0" distB="0" distL="0" distR="0" wp14:anchorId="4448DD42" wp14:editId="408D1AE0">
            <wp:extent cx="4761358" cy="4107180"/>
            <wp:effectExtent l="57150" t="0" r="58420" b="1219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5071" cy="4110383"/>
                    </a:xfrm>
                    <a:prstGeom prst="rect">
                      <a:avLst/>
                    </a:prstGeom>
                    <a:effectLst>
                      <a:outerShdw blurRad="50800" dist="50800" dir="5400000" algn="ctr" rotWithShape="0">
                        <a:srgbClr val="000000">
                          <a:alpha val="40000"/>
                        </a:srgbClr>
                      </a:outerShdw>
                    </a:effectLst>
                  </pic:spPr>
                </pic:pic>
              </a:graphicData>
            </a:graphic>
          </wp:inline>
        </w:drawing>
      </w:r>
    </w:p>
    <w:p w:rsidR="00204541" w:rsidP="00204541" w:rsidRDefault="00204541" w14:paraId="3E421179" w14:textId="77777777">
      <w:pPr>
        <w:pStyle w:val="Man5Text"/>
      </w:pPr>
    </w:p>
    <w:p w:rsidRPr="0044353F" w:rsidR="000235BA" w:rsidP="3E1E01FC" w:rsidRDefault="000235BA" w14:paraId="134EC3CD" w14:textId="25148DC8" w14:noSpellErr="1">
      <w:pPr>
        <w:pStyle w:val="Man3Header"/>
        <w:spacing w:before="240"/>
        <w:rPr>
          <w:rFonts w:ascii="Calibri" w:hAnsi="Calibri" w:cs="Calibri" w:asciiTheme="minorAscii" w:hAnsiTheme="minorAscii" w:cstheme="minorAscii"/>
          <w:color w:val="009F4D"/>
          <w:sz w:val="32"/>
          <w:szCs w:val="32"/>
        </w:rPr>
      </w:pPr>
      <w:bookmarkStart w:name="_Toc482355278" w:id="15"/>
      <w:r w:rsidRPr="3E1E01FC" w:rsidR="3E1E01FC">
        <w:rPr>
          <w:rFonts w:ascii="Calibri" w:hAnsi="Calibri" w:cs="Calibri" w:asciiTheme="minorAscii" w:hAnsiTheme="minorAscii" w:cstheme="minorAscii"/>
          <w:color w:val="009F4D"/>
          <w:sz w:val="32"/>
          <w:szCs w:val="32"/>
        </w:rPr>
        <w:t>View Position Details</w:t>
      </w:r>
      <w:bookmarkEnd w:id="15"/>
    </w:p>
    <w:p w:rsidRPr="000235BA" w:rsidR="000235BA" w:rsidP="000235BA" w:rsidRDefault="00204541" w14:paraId="31403A44" w14:textId="083438BB" w14:noSpellErr="1">
      <w:pPr>
        <w:pStyle w:val="Man5Text"/>
      </w:pPr>
      <w:r>
        <w:rPr>
          <w:noProof/>
        </w:rPr>
        <mc:AlternateContent>
          <mc:Choice Requires="wps">
            <w:drawing>
              <wp:anchor distT="0" distB="0" distL="114300" distR="114300" simplePos="0" relativeHeight="251660288" behindDoc="0" locked="0" layoutInCell="1" allowOverlap="1" wp14:anchorId="0FA62798" wp14:editId="1572C3C0">
                <wp:simplePos x="0" y="0"/>
                <wp:positionH relativeFrom="column">
                  <wp:posOffset>3337560</wp:posOffset>
                </wp:positionH>
                <wp:positionV relativeFrom="paragraph">
                  <wp:posOffset>120015</wp:posOffset>
                </wp:positionV>
                <wp:extent cx="3032760" cy="1943100"/>
                <wp:effectExtent l="114300" t="114300" r="129540" b="133350"/>
                <wp:wrapNone/>
                <wp:docPr id="8" name="Text Box 8"/>
                <wp:cNvGraphicFramePr/>
                <a:graphic xmlns:a="http://schemas.openxmlformats.org/drawingml/2006/main">
                  <a:graphicData uri="http://schemas.microsoft.com/office/word/2010/wordprocessingShape">
                    <wps:wsp>
                      <wps:cNvSpPr txBox="1"/>
                      <wps:spPr>
                        <a:xfrm>
                          <a:off x="0" y="0"/>
                          <a:ext cx="3032760" cy="1943100"/>
                        </a:xfrm>
                        <a:prstGeom prst="rect">
                          <a:avLst/>
                        </a:prstGeom>
                        <a:solidFill>
                          <a:schemeClr val="lt1"/>
                        </a:solidFill>
                        <a:ln w="6350">
                          <a:solidFill>
                            <a:prstClr val="black"/>
                          </a:solidFill>
                        </a:ln>
                        <a:effectLst>
                          <a:glow rad="101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0235BA" w:rsidRDefault="000235BA" w14:paraId="3EAB39D9" w14:textId="1A828559">
                            <w:r>
                              <w:rPr>
                                <w:noProof/>
                              </w:rPr>
                              <w:drawing>
                                <wp:inline distT="0" distB="0" distL="0" distR="0" wp14:anchorId="1C425F3B" wp14:editId="3F2A7F86">
                                  <wp:extent cx="2922590" cy="1813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4903" cy="1821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D72E2B">
              <v:shapetype id="_x0000_t202" coordsize="21600,21600" o:spt="202" path="m,l,21600r21600,l21600,xe" w14:anchorId="0FA62798">
                <v:stroke joinstyle="miter"/>
                <v:path gradientshapeok="t" o:connecttype="rect"/>
              </v:shapetype>
              <v:shape id="Text Box 8" style="position:absolute;margin-left:262.8pt;margin-top:9.45pt;width:238.8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">
                <v:textbox>
                  <w:txbxContent>
                    <w:p w:rsidR="000235BA" w:rsidRDefault="000235BA" w14:paraId="0331299F" w14:textId="1A828559">
                      <w:r>
                        <w:rPr>
                          <w:noProof/>
                        </w:rPr>
                        <w:drawing>
                          <wp:inline distT="0" distB="0" distL="0" distR="0" wp14:anchorId="25FC3A4A" wp14:editId="3F2A7F86">
                            <wp:extent cx="2922590" cy="1813560"/>
                            <wp:effectExtent l="0" t="0" r="0" b="0"/>
                            <wp:docPr id="347796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4903" cy="1821201"/>
                                    </a:xfrm>
                                    <a:prstGeom prst="rect">
                                      <a:avLst/>
                                    </a:prstGeom>
                                  </pic:spPr>
                                </pic:pic>
                              </a:graphicData>
                            </a:graphic>
                          </wp:inline>
                        </w:drawing>
                      </w:r>
                    </w:p>
                  </w:txbxContent>
                </v:textbox>
              </v:shape>
            </w:pict>
          </mc:Fallback>
        </mc:AlternateContent>
      </w:r>
      <w:r w:rsidRPr="3E1E01FC" w:rsidR="000235BA">
        <w:rPr>
          <w:sz w:val="22"/>
          <w:szCs w:val="22"/>
        </w:rPr>
        <w:t xml:space="preserve">Select </w:t>
      </w:r>
      <w:r w:rsidRPr="3E1E01FC" w:rsidR="000235BA">
        <w:rPr>
          <w:sz w:val="22"/>
          <w:szCs w:val="22"/>
        </w:rPr>
        <w:t>[</w:t>
      </w:r>
      <w:r w:rsidRPr="3E1E01FC" w:rsidR="000235BA">
        <w:rPr>
          <w:i w:val="1"/>
          <w:iCs w:val="1"/>
          <w:sz w:val="22"/>
          <w:szCs w:val="22"/>
        </w:rPr>
        <w:t>View Position Details</w:t>
      </w:r>
      <w:r w:rsidRPr="3E1E01FC" w:rsidR="000235BA">
        <w:rPr>
          <w:i w:val="1"/>
          <w:iCs w:val="1"/>
          <w:sz w:val="22"/>
          <w:szCs w:val="22"/>
        </w:rPr>
        <w:t>]</w:t>
      </w:r>
    </w:p>
    <w:p w:rsidR="000235BA" w:rsidP="000235BA" w:rsidRDefault="000235BA" w14:paraId="6D466DC3" w14:textId="5D0AF3B4">
      <w:pPr>
        <w:pStyle w:val="Man5Text"/>
        <w:rPr>
          <w:sz w:val="22"/>
        </w:rPr>
      </w:pPr>
      <w:r>
        <w:rPr>
          <w:noProof/>
        </w:rPr>
        <w:lastRenderedPageBreak/>
        <mc:AlternateContent>
          <mc:Choice Requires="wps">
            <w:drawing>
              <wp:anchor distT="0" distB="0" distL="114300" distR="114300" simplePos="0" relativeHeight="251659264" behindDoc="0" locked="0" layoutInCell="1" allowOverlap="1" wp14:anchorId="71198D5B" wp14:editId="59AD8FF5">
                <wp:simplePos x="0" y="0"/>
                <wp:positionH relativeFrom="margin">
                  <wp:align>left</wp:align>
                </wp:positionH>
                <wp:positionV relativeFrom="paragraph">
                  <wp:posOffset>2313305</wp:posOffset>
                </wp:positionV>
                <wp:extent cx="1399309" cy="477981"/>
                <wp:effectExtent l="19050" t="19050" r="10795" b="17780"/>
                <wp:wrapNone/>
                <wp:docPr id="7" name="Oval 7"/>
                <wp:cNvGraphicFramePr/>
                <a:graphic xmlns:a="http://schemas.openxmlformats.org/drawingml/2006/main">
                  <a:graphicData uri="http://schemas.microsoft.com/office/word/2010/wordprocessingShape">
                    <wps:wsp>
                      <wps:cNvSpPr/>
                      <wps:spPr>
                        <a:xfrm>
                          <a:off x="0" y="0"/>
                          <a:ext cx="1399309" cy="47798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881A41E">
              <v:oval id="Oval 7" style="position:absolute;margin-left:0;margin-top:182.15pt;width:110.2pt;height:37.65pt;z-index:251659264;visibility:visible;mso-wrap-style:square;mso-wrap-distance-left:9pt;mso-wrap-distance-top:0;mso-wrap-distance-right:9pt;mso-wrap-distance-bottom:0;mso-position-horizontal:left;mso-position-horizontal-relative:margin;mso-position-vertical:absolute;mso-position-vertical-relative:text;v-text-anchor:middle" o:spid="_x0000_s1026" filled="f" strokecolor="red" strokeweight="2.25pt" w14:anchorId="4ED1D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">
                <w10:wrap anchorx="margin"/>
              </v:oval>
            </w:pict>
          </mc:Fallback>
        </mc:AlternateContent>
      </w:r>
      <w:r>
        <w:rPr>
          <w:noProof/>
        </w:rPr>
        <w:drawing>
          <wp:inline distT="0" distB="0" distL="0" distR="0" wp14:anchorId="4DB043F1" wp14:editId="2346BF0B">
            <wp:extent cx="5502287" cy="28422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15191" cy="2848926"/>
                    </a:xfrm>
                    <a:prstGeom prst="rect">
                      <a:avLst/>
                    </a:prstGeom>
                  </pic:spPr>
                </pic:pic>
              </a:graphicData>
            </a:graphic>
          </wp:inline>
        </w:drawing>
      </w:r>
    </w:p>
    <w:p w:rsidRPr="00241C16" w:rsidR="000235BA" w:rsidP="3E1E01FC" w:rsidRDefault="000235BA" w14:paraId="04D9527E" w14:textId="372DCE86" w14:noSpellErr="1">
      <w:pPr>
        <w:pStyle w:val="Man5Text"/>
        <w:spacing w:after="0"/>
        <w:rPr>
          <w:sz w:val="22"/>
          <w:szCs w:val="22"/>
        </w:rPr>
      </w:pPr>
      <w:r w:rsidRPr="3E1E01FC" w:rsidR="3E1E01FC">
        <w:rPr>
          <w:sz w:val="22"/>
          <w:szCs w:val="22"/>
        </w:rPr>
        <w:t xml:space="preserve">The </w:t>
      </w:r>
      <w:r w:rsidRPr="3E1E01FC" w:rsidR="3E1E01FC">
        <w:rPr>
          <w:sz w:val="22"/>
          <w:szCs w:val="22"/>
        </w:rPr>
        <w:t>following information</w:t>
      </w:r>
      <w:r w:rsidRPr="3E1E01FC" w:rsidR="3E1E01FC">
        <w:rPr>
          <w:sz w:val="22"/>
          <w:szCs w:val="22"/>
        </w:rPr>
        <w:t xml:space="preserve"> displays</w:t>
      </w:r>
      <w:r w:rsidRPr="3E1E01FC" w:rsidR="3E1E01FC">
        <w:rPr>
          <w:sz w:val="22"/>
          <w:szCs w:val="22"/>
        </w:rPr>
        <w:t>:</w:t>
      </w:r>
    </w:p>
    <w:p w:rsidRPr="00241C16" w:rsidR="000235BA" w:rsidP="3E1E01FC" w:rsidRDefault="000235BA" w14:paraId="203E6ADE" w14:textId="77777777" w14:noSpellErr="1">
      <w:pPr>
        <w:pStyle w:val="Man5Text"/>
        <w:numPr>
          <w:ilvl w:val="0"/>
          <w:numId w:val="14"/>
        </w:numPr>
        <w:spacing w:after="0"/>
        <w:rPr>
          <w:sz w:val="22"/>
          <w:szCs w:val="22"/>
        </w:rPr>
      </w:pPr>
      <w:r w:rsidRPr="3E1E01FC" w:rsidR="3E1E01FC">
        <w:rPr>
          <w:b w:val="1"/>
          <w:bCs w:val="1"/>
          <w:sz w:val="22"/>
          <w:szCs w:val="22"/>
        </w:rPr>
        <w:t>Authorization Number –</w:t>
      </w:r>
      <w:r w:rsidRPr="3E1E01FC" w:rsidR="3E1E01FC">
        <w:rPr>
          <w:sz w:val="22"/>
          <w:szCs w:val="22"/>
        </w:rPr>
        <w:t xml:space="preserve"> Work authorization number</w:t>
      </w:r>
    </w:p>
    <w:p w:rsidRPr="00241C16" w:rsidR="000235BA" w:rsidP="3E1E01FC" w:rsidRDefault="000235BA" w14:paraId="159677E1" w14:textId="77777777" w14:noSpellErr="1">
      <w:pPr>
        <w:pStyle w:val="Man5Text"/>
        <w:numPr>
          <w:ilvl w:val="0"/>
          <w:numId w:val="14"/>
        </w:numPr>
        <w:spacing w:after="0"/>
        <w:rPr>
          <w:b w:val="1"/>
          <w:bCs w:val="1"/>
          <w:sz w:val="22"/>
          <w:szCs w:val="22"/>
        </w:rPr>
      </w:pPr>
      <w:r w:rsidRPr="3E1E01FC" w:rsidR="3E1E01FC">
        <w:rPr>
          <w:b w:val="1"/>
          <w:bCs w:val="1"/>
          <w:sz w:val="22"/>
          <w:szCs w:val="22"/>
        </w:rPr>
        <w:t xml:space="preserve">Funding Source – </w:t>
      </w:r>
      <w:r w:rsidRPr="3E1E01FC" w:rsidR="3E1E01FC">
        <w:rPr>
          <w:sz w:val="22"/>
          <w:szCs w:val="22"/>
        </w:rPr>
        <w:t>Reporting cost center and description</w:t>
      </w:r>
    </w:p>
    <w:p w:rsidRPr="00241C16" w:rsidR="000235BA" w:rsidP="3E1E01FC" w:rsidRDefault="000235BA" w14:paraId="4881B32D" w14:textId="77777777" w14:noSpellErr="1">
      <w:pPr>
        <w:pStyle w:val="Man5Text"/>
        <w:spacing w:after="0"/>
        <w:ind w:left="2160"/>
        <w:rPr>
          <w:sz w:val="22"/>
          <w:szCs w:val="22"/>
        </w:rPr>
      </w:pPr>
      <w:r w:rsidRPr="3E1E01FC" w:rsidR="3E1E01FC">
        <w:rPr>
          <w:b w:val="1"/>
          <w:bCs w:val="1"/>
          <w:sz w:val="22"/>
          <w:szCs w:val="22"/>
        </w:rPr>
        <w:t xml:space="preserve">      </w:t>
      </w:r>
      <w:r w:rsidRPr="3E1E01FC" w:rsidR="3E1E01FC">
        <w:rPr>
          <w:sz w:val="22"/>
          <w:szCs w:val="22"/>
        </w:rPr>
        <w:t>Object code and description</w:t>
      </w:r>
    </w:p>
    <w:p w:rsidRPr="00241C16" w:rsidR="000235BA" w:rsidP="3E1E01FC" w:rsidRDefault="000235BA" w14:paraId="32C3A748" w14:textId="77777777" w14:noSpellErr="1">
      <w:pPr>
        <w:pStyle w:val="Man5Text"/>
        <w:numPr>
          <w:ilvl w:val="0"/>
          <w:numId w:val="14"/>
        </w:numPr>
        <w:spacing w:after="0"/>
        <w:rPr>
          <w:b w:val="1"/>
          <w:bCs w:val="1"/>
          <w:sz w:val="22"/>
          <w:szCs w:val="22"/>
        </w:rPr>
      </w:pPr>
      <w:r w:rsidRPr="3E1E01FC" w:rsidR="3E1E01FC">
        <w:rPr>
          <w:b w:val="1"/>
          <w:bCs w:val="1"/>
          <w:sz w:val="22"/>
          <w:szCs w:val="22"/>
        </w:rPr>
        <w:t xml:space="preserve">Supervisor – </w:t>
      </w:r>
      <w:r w:rsidRPr="3E1E01FC" w:rsidR="3E1E01FC">
        <w:rPr>
          <w:sz w:val="22"/>
          <w:szCs w:val="22"/>
        </w:rPr>
        <w:t>Supervisor’s first and last name</w:t>
      </w:r>
    </w:p>
    <w:p w:rsidRPr="00241C16" w:rsidR="000235BA" w:rsidP="3E1E01FC" w:rsidRDefault="000235BA" w14:paraId="16F53825" w14:textId="77777777" w14:noSpellErr="1">
      <w:pPr>
        <w:pStyle w:val="Man5Text"/>
        <w:numPr>
          <w:ilvl w:val="0"/>
          <w:numId w:val="14"/>
        </w:numPr>
        <w:spacing w:after="0"/>
        <w:rPr>
          <w:b w:val="1"/>
          <w:bCs w:val="1"/>
          <w:sz w:val="22"/>
          <w:szCs w:val="22"/>
        </w:rPr>
      </w:pPr>
      <w:r w:rsidRPr="3E1E01FC" w:rsidR="3E1E01FC">
        <w:rPr>
          <w:b w:val="1"/>
          <w:bCs w:val="1"/>
          <w:sz w:val="22"/>
          <w:szCs w:val="22"/>
        </w:rPr>
        <w:t xml:space="preserve">Max Amount Allowed -  </w:t>
      </w:r>
      <w:r w:rsidRPr="3E1E01FC" w:rsidR="3E1E01FC">
        <w:rPr>
          <w:sz w:val="22"/>
          <w:szCs w:val="22"/>
        </w:rPr>
        <w:t>The maximum total amount that the student employee can earn under this work authorization</w:t>
      </w:r>
    </w:p>
    <w:p w:rsidRPr="00241C16" w:rsidR="000235BA" w:rsidP="3E1E01FC" w:rsidRDefault="000235BA" w14:paraId="5877A5C0" w14:textId="77777777" w14:noSpellErr="1">
      <w:pPr>
        <w:pStyle w:val="Man5Text"/>
        <w:numPr>
          <w:ilvl w:val="0"/>
          <w:numId w:val="14"/>
        </w:numPr>
        <w:spacing w:after="0"/>
        <w:rPr>
          <w:sz w:val="22"/>
          <w:szCs w:val="22"/>
        </w:rPr>
      </w:pPr>
      <w:r w:rsidRPr="3E1E01FC" w:rsidR="3E1E01FC">
        <w:rPr>
          <w:b w:val="1"/>
          <w:bCs w:val="1"/>
          <w:sz w:val="22"/>
          <w:szCs w:val="22"/>
        </w:rPr>
        <w:t xml:space="preserve">Earned Amount – </w:t>
      </w:r>
      <w:r w:rsidRPr="3E1E01FC" w:rsidR="3E1E01FC">
        <w:rPr>
          <w:sz w:val="22"/>
          <w:szCs w:val="22"/>
        </w:rPr>
        <w:t xml:space="preserve">Expended amount or the total amount to date that has been paid against this work authorization </w:t>
      </w:r>
    </w:p>
    <w:p w:rsidRPr="00241C16" w:rsidR="000235BA" w:rsidP="3E1E01FC" w:rsidRDefault="000235BA" w14:paraId="011EAD71" w14:textId="77777777" w14:noSpellErr="1">
      <w:pPr>
        <w:pStyle w:val="Man5Text"/>
        <w:numPr>
          <w:ilvl w:val="0"/>
          <w:numId w:val="14"/>
        </w:numPr>
        <w:spacing w:after="0"/>
        <w:rPr>
          <w:sz w:val="22"/>
          <w:szCs w:val="22"/>
        </w:rPr>
      </w:pPr>
      <w:r w:rsidRPr="3E1E01FC" w:rsidR="3E1E01FC">
        <w:rPr>
          <w:b w:val="1"/>
          <w:bCs w:val="1"/>
          <w:sz w:val="22"/>
          <w:szCs w:val="22"/>
        </w:rPr>
        <w:t>Remaining Balance -</w:t>
      </w:r>
      <w:r w:rsidRPr="3E1E01FC" w:rsidR="3E1E01FC">
        <w:rPr>
          <w:sz w:val="22"/>
          <w:szCs w:val="22"/>
        </w:rPr>
        <w:t xml:space="preserve"> the difference between the max amount allowed and the earned amount</w:t>
      </w:r>
    </w:p>
    <w:p w:rsidRPr="00241C16" w:rsidR="000235BA" w:rsidP="3E1E01FC" w:rsidRDefault="000235BA" w14:paraId="10F070BD" w14:textId="77777777" w14:noSpellErr="1">
      <w:pPr>
        <w:pStyle w:val="Man5Text"/>
        <w:numPr>
          <w:ilvl w:val="0"/>
          <w:numId w:val="14"/>
        </w:numPr>
        <w:spacing w:after="0"/>
        <w:rPr>
          <w:b w:val="1"/>
          <w:bCs w:val="1"/>
          <w:sz w:val="22"/>
          <w:szCs w:val="22"/>
        </w:rPr>
      </w:pPr>
      <w:r w:rsidRPr="3E1E01FC" w:rsidR="3E1E01FC">
        <w:rPr>
          <w:b w:val="1"/>
          <w:bCs w:val="1"/>
          <w:sz w:val="22"/>
          <w:szCs w:val="22"/>
        </w:rPr>
        <w:t xml:space="preserve">Begin Date – </w:t>
      </w:r>
      <w:r w:rsidRPr="3E1E01FC" w:rsidR="3E1E01FC">
        <w:rPr>
          <w:sz w:val="22"/>
          <w:szCs w:val="22"/>
        </w:rPr>
        <w:t>Start Date</w:t>
      </w:r>
      <w:r w:rsidRPr="3E1E01FC" w:rsidR="3E1E01FC">
        <w:rPr>
          <w:b w:val="1"/>
          <w:bCs w:val="1"/>
          <w:sz w:val="22"/>
          <w:szCs w:val="22"/>
        </w:rPr>
        <w:t xml:space="preserve">  </w:t>
      </w:r>
    </w:p>
    <w:p w:rsidRPr="00241C16" w:rsidR="000235BA" w:rsidP="3E1E01FC" w:rsidRDefault="000235BA" w14:paraId="7321CE56" w14:textId="77777777" w14:noSpellErr="1">
      <w:pPr>
        <w:pStyle w:val="Man5Text"/>
        <w:numPr>
          <w:ilvl w:val="0"/>
          <w:numId w:val="14"/>
        </w:numPr>
        <w:spacing w:after="0"/>
        <w:rPr>
          <w:b w:val="1"/>
          <w:bCs w:val="1"/>
          <w:sz w:val="22"/>
          <w:szCs w:val="22"/>
        </w:rPr>
      </w:pPr>
      <w:r w:rsidRPr="3E1E01FC" w:rsidR="3E1E01FC">
        <w:rPr>
          <w:b w:val="1"/>
          <w:bCs w:val="1"/>
          <w:sz w:val="22"/>
          <w:szCs w:val="22"/>
        </w:rPr>
        <w:t xml:space="preserve">End Date – </w:t>
      </w:r>
      <w:r w:rsidRPr="3E1E01FC" w:rsidR="3E1E01FC">
        <w:rPr>
          <w:sz w:val="22"/>
          <w:szCs w:val="22"/>
        </w:rPr>
        <w:t>Expire Date</w:t>
      </w:r>
    </w:p>
    <w:p w:rsidRPr="00BD73D4" w:rsidR="000235BA" w:rsidP="3E1E01FC" w:rsidRDefault="000235BA" w14:paraId="72F5B01D" w14:textId="77777777" w14:noSpellErr="1">
      <w:pPr>
        <w:pStyle w:val="Man5Text"/>
        <w:numPr>
          <w:ilvl w:val="0"/>
          <w:numId w:val="14"/>
        </w:numPr>
        <w:rPr>
          <w:sz w:val="22"/>
          <w:szCs w:val="22"/>
        </w:rPr>
      </w:pPr>
      <w:r w:rsidRPr="3E1E01FC" w:rsidR="3E1E01FC">
        <w:rPr>
          <w:b w:val="1"/>
          <w:bCs w:val="1"/>
          <w:sz w:val="22"/>
          <w:szCs w:val="22"/>
        </w:rPr>
        <w:t xml:space="preserve">Rate of Pay – </w:t>
      </w:r>
      <w:r w:rsidRPr="3E1E01FC" w:rsidR="3E1E01FC">
        <w:rPr>
          <w:sz w:val="22"/>
          <w:szCs w:val="22"/>
        </w:rPr>
        <w:t>Pay Rate entered or rate of pay based on pay code</w:t>
      </w:r>
    </w:p>
    <w:p w:rsidR="000235BA" w:rsidP="000235BA" w:rsidRDefault="000235BA" w14:paraId="663CC087" w14:textId="77777777">
      <w:pPr>
        <w:pStyle w:val="Man5Text"/>
        <w:rPr>
          <w:sz w:val="22"/>
        </w:rPr>
      </w:pPr>
    </w:p>
    <w:p w:rsidRPr="0044353F" w:rsidR="005C618F" w:rsidP="3E1E01FC" w:rsidRDefault="005C618F" w14:paraId="1185D778" w14:textId="77777777" w14:noSpellErr="1">
      <w:pPr>
        <w:pStyle w:val="Man3Header"/>
        <w:spacing w:before="360"/>
        <w:rPr>
          <w:rFonts w:ascii="Calibri" w:hAnsi="Calibri" w:cs="Calibri" w:asciiTheme="minorAscii" w:hAnsiTheme="minorAscii" w:cstheme="minorAscii"/>
          <w:color w:val="009F4D"/>
          <w:sz w:val="32"/>
          <w:szCs w:val="32"/>
        </w:rPr>
      </w:pPr>
      <w:bookmarkStart w:name="_Toc482355279" w:id="16"/>
      <w:r w:rsidRPr="3E1E01FC" w:rsidR="3E1E01FC">
        <w:rPr>
          <w:rFonts w:ascii="Calibri" w:hAnsi="Calibri" w:cs="Calibri" w:asciiTheme="minorAscii" w:hAnsiTheme="minorAscii" w:cstheme="minorAscii"/>
          <w:color w:val="009F4D"/>
          <w:sz w:val="32"/>
          <w:szCs w:val="32"/>
        </w:rPr>
        <w:t>Need Help?</w:t>
      </w:r>
      <w:bookmarkEnd w:id="16"/>
    </w:p>
    <w:p w:rsidR="3E1E01FC" w:rsidP="3E1E01FC" w:rsidRDefault="3E1E01FC" w14:noSpellErr="1" w14:paraId="7D0C47B8" w14:textId="036B0D6E">
      <w:pPr>
        <w:pStyle w:val="Normal"/>
        <w:rPr>
          <w:noProof w:val="0"/>
          <w:lang w:val="en-US"/>
        </w:rPr>
      </w:pPr>
      <w:r w:rsidR="3E1E01FC">
        <w:rPr/>
        <w:t xml:space="preserve">For additional assistance, please submit a ticket via the Minnesota State IT Service Desk portal: </w:t>
      </w:r>
      <w:hyperlink r:id="Rb974f4cc52224d45">
        <w:r w:rsidRPr="3E1E01FC" w:rsidR="3E1E01FC">
          <w:rPr>
            <w:rStyle w:val="Hyperlink"/>
            <w:rFonts w:ascii="Calibri" w:hAnsi="Calibri" w:eastAsia="Calibri" w:cs="Calibri"/>
            <w:noProof w:val="0"/>
            <w:sz w:val="22"/>
            <w:szCs w:val="22"/>
            <w:lang w:val="en-US"/>
          </w:rPr>
          <w:t>http://servicedesk.minnstate.edu/CherwellPortal/MNSO</w:t>
        </w:r>
      </w:hyperlink>
    </w:p>
    <w:p w:rsidR="3E1E01FC" w:rsidP="3E1E01FC" w:rsidRDefault="3E1E01FC" w14:paraId="35127704" w14:textId="3F8C2714">
      <w:pPr>
        <w:pStyle w:val="NormalWeb"/>
        <w:spacing w:before="0" w:beforeAutospacing="off" w:after="0" w:afterAutospacing="off"/>
      </w:pPr>
    </w:p>
    <w:p w:rsidRPr="00EE4E55" w:rsidR="00951E7F" w:rsidP="3E1E01FC" w:rsidRDefault="00951E7F" w14:paraId="19F9143F" w14:textId="77777777" w14:noSpellErr="1">
      <w:pPr>
        <w:pStyle w:val="NormalWeb"/>
        <w:jc w:val="center"/>
        <w:rPr>
          <w:rStyle w:val="SubtleEmphasis"/>
          <w:i w:val="0"/>
          <w:iCs w:val="0"/>
          <w:color w:val="auto"/>
        </w:rPr>
      </w:pPr>
      <w:r w:rsidRPr="3E1E01FC" w:rsidR="3E1E01FC">
        <w:rPr>
          <w:rFonts w:ascii="Calibri" w:hAnsi="Calibri" w:asciiTheme="minorAscii" w:hAnsiTheme="minorAscii"/>
          <w:i w:val="1"/>
          <w:iCs w:val="1"/>
          <w:sz w:val="20"/>
          <w:szCs w:val="20"/>
        </w:rPr>
        <w:t>Minnesota State is an affirmative action, equal opportunity employer and educator</w:t>
      </w:r>
    </w:p>
    <w:p w:rsidRPr="00756B62" w:rsidR="007009F5" w:rsidP="00756B62" w:rsidRDefault="007009F5" w14:paraId="415B2504" w14:textId="02420527">
      <w:pPr>
        <w:tabs>
          <w:tab w:val="left" w:pos="2218"/>
        </w:tabs>
      </w:pPr>
    </w:p>
    <w:sectPr w:rsidRPr="00756B62" w:rsidR="007009F5" w:rsidSect="00CC445B">
      <w:headerReference w:type="even" r:id="rId71"/>
      <w:headerReference w:type="default" r:id="rId72"/>
      <w:footerReference w:type="even" r:id="rId73"/>
      <w:footerReference w:type="default" r:id="rId74"/>
      <w:headerReference w:type="first" r:id="rId75"/>
      <w:footerReference w:type="first" r:id="rId76"/>
      <w:pgSz w:w="12240" w:h="15840" w:orient="portrait"/>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ED2" w:rsidP="00B03148" w:rsidRDefault="00934ED2" w14:paraId="2F012D0E" w14:textId="77777777">
      <w:pPr>
        <w:spacing w:after="0" w:line="240" w:lineRule="auto"/>
      </w:pPr>
      <w:r>
        <w:separator/>
      </w:r>
    </w:p>
  </w:endnote>
  <w:endnote w:type="continuationSeparator" w:id="0">
    <w:p w:rsidR="00934ED2" w:rsidP="00B03148" w:rsidRDefault="00934ED2" w14:paraId="7BDE6C3F" w14:textId="77777777">
      <w:pPr>
        <w:spacing w:after="0" w:line="240" w:lineRule="auto"/>
      </w:pPr>
      <w:r>
        <w:continuationSeparator/>
      </w:r>
    </w:p>
  </w:endnote>
  <w:endnote w:type="continuationNotice" w:id="1">
    <w:p w:rsidR="00934ED2" w:rsidRDefault="00934ED2" w14:paraId="52C6783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53F" w:rsidRDefault="0044353F" w14:paraId="5C6E1C0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C445B" w:rsidTr="3E1E01FC" w14:paraId="68856953" w14:textId="77777777">
      <w:trPr>
        <w:trHeight w:val="368"/>
      </w:trPr>
      <w:tc>
        <w:tcPr>
          <w:tcW w:w="4500" w:type="pct"/>
          <w:tcBorders>
            <w:top w:val="single" w:color="000000" w:themeColor="text1" w:sz="4" w:space="0"/>
          </w:tcBorders>
          <w:tcMar/>
        </w:tcPr>
        <w:p w:rsidR="00CC445B" w:rsidP="3E1E01FC" w:rsidRDefault="00CC445B" w14:paraId="6FFC5DDA" w14:textId="768C7F06" w14:noSpellErr="1">
          <w:pPr>
            <w:pStyle w:val="Footer"/>
            <w:jc w:val="right"/>
            <w:rPr>
              <w:color w:val="181818"/>
            </w:rPr>
          </w:pPr>
          <w:r w:rsidRPr="3E1E01FC" w:rsidR="3E1E01FC">
            <w:rPr>
              <w:color w:val="181818"/>
            </w:rPr>
            <w:t xml:space="preserve">Integrated Statewide Record System (ISRS) User </w:t>
          </w:r>
          <w:r w:rsidRPr="3E1E01FC" w:rsidR="3E1E01FC">
            <w:rPr>
              <w:color w:val="181818"/>
            </w:rPr>
            <w:t>Guide</w:t>
          </w:r>
        </w:p>
        <w:p w:rsidR="00CC445B" w:rsidP="00DC367D" w:rsidRDefault="00994852" w14:paraId="0440ABDC" w14:textId="77777777">
          <w:pPr>
            <w:pStyle w:val="Footer"/>
            <w:jc w:val="right"/>
            <w:rPr>
              <w:szCs w:val="24"/>
            </w:rPr>
          </w:pPr>
          <w:r>
            <w:rPr>
              <w:szCs w:val="24"/>
            </w:rPr>
            <w:t>Student Payroll Supervisor Train the Tr</w:t>
          </w:r>
          <w:bookmarkStart w:name="_GoBack" w:id="17"/>
          <w:bookmarkEnd w:id="17"/>
          <w:r>
            <w:rPr>
              <w:szCs w:val="24"/>
            </w:rPr>
            <w:t>ainer Guide</w:t>
          </w:r>
        </w:p>
        <w:p w:rsidRPr="009805A2" w:rsidR="00D2767C" w:rsidP="00DC367D" w:rsidRDefault="00EE38AA" w14:paraId="3FA96D34" w14:textId="34416547">
          <w:pPr>
            <w:pStyle w:val="Footer"/>
            <w:jc w:val="right"/>
            <w:rPr>
              <w:color w:val="181818"/>
            </w:rPr>
          </w:pPr>
          <w:r>
            <w:rPr>
              <w:szCs w:val="24"/>
            </w:rPr>
            <w:t>Last Updated: 5/12</w:t>
          </w:r>
          <w:r w:rsidR="00830AC2">
            <w:rPr>
              <w:szCs w:val="24"/>
            </w:rPr>
            <w:t>/2017</w:t>
          </w:r>
        </w:p>
      </w:tc>
      <w:tc>
        <w:tcPr>
          <w:tcW w:w="500" w:type="pct"/>
          <w:tcBorders>
            <w:top w:val="single" w:color="C0504D" w:themeColor="accent2" w:sz="4" w:space="0"/>
          </w:tcBorders>
          <w:shd w:val="clear" w:color="auto" w:fill="00B050"/>
          <w:tcMar/>
        </w:tcPr>
        <w:p w:rsidRPr="009805A2" w:rsidR="00CC445B" w:rsidP="00DC367D" w:rsidRDefault="00CC445B" w14:paraId="61CF4B37" w14:textId="1F04BFEE">
          <w:pPr>
            <w:pStyle w:val="Header"/>
            <w:rPr>
              <w:b/>
              <w:color w:val="181818"/>
            </w:rPr>
          </w:pPr>
          <w:r w:rsidRPr="009805A2">
            <w:rPr>
              <w:b/>
              <w:color w:val="181818"/>
            </w:rPr>
            <w:fldChar w:fldCharType="begin"/>
          </w:r>
          <w:r w:rsidRPr="009805A2">
            <w:rPr>
              <w:b/>
              <w:color w:val="181818"/>
            </w:rPr>
            <w:instrText xml:space="preserve"> PAGE   \* MERGEFORMAT </w:instrText>
          </w:r>
          <w:r w:rsidRPr="009805A2">
            <w:rPr>
              <w:b/>
              <w:color w:val="181818"/>
            </w:rPr>
            <w:fldChar w:fldCharType="separate"/>
          </w:r>
          <w:r w:rsidR="0044353F">
            <w:rPr>
              <w:b/>
              <w:noProof/>
              <w:color w:val="181818"/>
            </w:rPr>
            <w:t>2</w:t>
          </w:r>
          <w:r w:rsidRPr="009805A2">
            <w:rPr>
              <w:b/>
              <w:noProof/>
              <w:color w:val="181818"/>
            </w:rPr>
            <w:fldChar w:fldCharType="end"/>
          </w:r>
        </w:p>
      </w:tc>
    </w:tr>
  </w:tbl>
  <w:p w:rsidR="00CC445B" w:rsidP="00D2767C" w:rsidRDefault="00CC445B" w14:paraId="518168AB" w14:textId="111C42F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C445B" w:rsidTr="3E1E01FC" w14:paraId="52B8F29A" w14:textId="77777777">
      <w:trPr>
        <w:trHeight w:val="368"/>
      </w:trPr>
      <w:tc>
        <w:tcPr>
          <w:tcW w:w="4500" w:type="pct"/>
          <w:tcBorders>
            <w:top w:val="single" w:color="000000" w:themeColor="text1" w:sz="4" w:space="0"/>
          </w:tcBorders>
          <w:tcMar/>
        </w:tcPr>
        <w:p w:rsidR="00CC445B" w:rsidP="3E1E01FC" w:rsidRDefault="00CC445B" w14:paraId="665BBF03" w14:textId="588860EA" w14:noSpellErr="1">
          <w:pPr>
            <w:pStyle w:val="Footer"/>
            <w:jc w:val="right"/>
            <w:rPr>
              <w:color w:val="181818"/>
            </w:rPr>
          </w:pPr>
          <w:r w:rsidRPr="3E1E01FC" w:rsidR="3E1E01FC">
            <w:rPr>
              <w:color w:val="181818"/>
            </w:rPr>
            <w:t xml:space="preserve">Integrated Statewide Record System (ISRS) User </w:t>
          </w:r>
          <w:r w:rsidRPr="3E1E01FC" w:rsidR="3E1E01FC">
            <w:rPr>
              <w:color w:val="181818"/>
            </w:rPr>
            <w:t>Guide</w:t>
          </w:r>
        </w:p>
        <w:p w:rsidR="00CC445B" w:rsidP="00DC367D" w:rsidRDefault="00994852" w14:paraId="67786C57" w14:textId="77777777">
          <w:pPr>
            <w:pStyle w:val="Footer"/>
            <w:jc w:val="right"/>
            <w:rPr>
              <w:szCs w:val="24"/>
            </w:rPr>
          </w:pPr>
          <w:r>
            <w:rPr>
              <w:szCs w:val="24"/>
            </w:rPr>
            <w:t>Student Payroll Supervisor Train the Trainer Guide</w:t>
          </w:r>
        </w:p>
        <w:p w:rsidRPr="009805A2" w:rsidR="00D2767C" w:rsidP="00DC367D" w:rsidRDefault="00EE38AA" w14:paraId="68BBCF8C" w14:textId="371D7117">
          <w:pPr>
            <w:pStyle w:val="Footer"/>
            <w:jc w:val="right"/>
            <w:rPr>
              <w:color w:val="181818"/>
            </w:rPr>
          </w:pPr>
          <w:r>
            <w:rPr>
              <w:szCs w:val="24"/>
            </w:rPr>
            <w:t>Last Updated: 5/12</w:t>
          </w:r>
          <w:r w:rsidR="00830AC2">
            <w:rPr>
              <w:szCs w:val="24"/>
            </w:rPr>
            <w:t>/2017</w:t>
          </w:r>
        </w:p>
      </w:tc>
      <w:tc>
        <w:tcPr>
          <w:tcW w:w="500" w:type="pct"/>
          <w:tcBorders>
            <w:top w:val="single" w:color="C0504D" w:themeColor="accent2" w:sz="4" w:space="0"/>
          </w:tcBorders>
          <w:shd w:val="clear" w:color="auto" w:fill="00B050"/>
          <w:tcMar/>
        </w:tcPr>
        <w:p w:rsidRPr="009805A2" w:rsidR="00CC445B" w:rsidP="00DC367D" w:rsidRDefault="00CC445B" w14:paraId="08161890" w14:textId="2400F8FD">
          <w:pPr>
            <w:pStyle w:val="Header"/>
            <w:rPr>
              <w:b/>
              <w:color w:val="181818"/>
            </w:rPr>
          </w:pPr>
          <w:r w:rsidRPr="009805A2">
            <w:rPr>
              <w:b/>
              <w:color w:val="181818"/>
            </w:rPr>
            <w:fldChar w:fldCharType="begin"/>
          </w:r>
          <w:r w:rsidRPr="009805A2">
            <w:rPr>
              <w:b/>
              <w:color w:val="181818"/>
            </w:rPr>
            <w:instrText xml:space="preserve"> PAGE   \* MERGEFORMAT </w:instrText>
          </w:r>
          <w:r w:rsidRPr="009805A2">
            <w:rPr>
              <w:b/>
              <w:color w:val="181818"/>
            </w:rPr>
            <w:fldChar w:fldCharType="separate"/>
          </w:r>
          <w:r w:rsidR="0044353F">
            <w:rPr>
              <w:b/>
              <w:noProof/>
              <w:color w:val="181818"/>
            </w:rPr>
            <w:t>1</w:t>
          </w:r>
          <w:r w:rsidRPr="009805A2">
            <w:rPr>
              <w:b/>
              <w:noProof/>
              <w:color w:val="181818"/>
            </w:rPr>
            <w:fldChar w:fldCharType="end"/>
          </w:r>
        </w:p>
      </w:tc>
    </w:tr>
  </w:tbl>
  <w:p w:rsidR="00CC445B" w:rsidP="00D2767C" w:rsidRDefault="00CC445B" w14:paraId="4F02C659" w14:textId="3E37385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ED2" w:rsidP="00B03148" w:rsidRDefault="00934ED2" w14:paraId="13C7C7CD" w14:textId="77777777">
      <w:pPr>
        <w:spacing w:after="0" w:line="240" w:lineRule="auto"/>
      </w:pPr>
      <w:r>
        <w:separator/>
      </w:r>
    </w:p>
  </w:footnote>
  <w:footnote w:type="continuationSeparator" w:id="0">
    <w:p w:rsidR="00934ED2" w:rsidP="00B03148" w:rsidRDefault="00934ED2" w14:paraId="6E009305" w14:textId="77777777">
      <w:pPr>
        <w:spacing w:after="0" w:line="240" w:lineRule="auto"/>
      </w:pPr>
      <w:r>
        <w:continuationSeparator/>
      </w:r>
    </w:p>
  </w:footnote>
  <w:footnote w:type="continuationNotice" w:id="1">
    <w:p w:rsidR="00934ED2" w:rsidRDefault="00934ED2" w14:paraId="6F8CD35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53F" w:rsidRDefault="0044353F" w14:paraId="6F41714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53F" w:rsidRDefault="0044353F" w14:paraId="1869B90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CC445B" w:rsidP="0044353F" w:rsidRDefault="0044353F" w14:paraId="5F6ED5E1" w14:textId="772270BD">
    <w:pPr>
      <w:pStyle w:val="Header"/>
    </w:pPr>
    <w:r w:rsidRPr="00DF3708">
      <w:rPr>
        <w:noProof/>
      </w:rPr>
      <w:drawing>
        <wp:anchor distT="0" distB="0" distL="114300" distR="114300" simplePos="0" relativeHeight="251659264" behindDoc="1" locked="1" layoutInCell="1" allowOverlap="0" wp14:anchorId="7F4C09C1" wp14:editId="3C31A3AB">
          <wp:simplePos x="0" y="0"/>
          <wp:positionH relativeFrom="page">
            <wp:align>right</wp:align>
          </wp:positionH>
          <wp:positionV relativeFrom="page">
            <wp:align>top</wp:align>
          </wp:positionV>
          <wp:extent cx="7772400" cy="1371600"/>
          <wp:effectExtent l="0" t="0" r="0" b="0"/>
          <wp:wrapNone/>
          <wp:docPr id="1" name="Picture 1" title="Minnesota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Mast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4353F" w:rsidP="0044353F" w:rsidRDefault="0044353F" w14:paraId="0ADDCDB0" w14:textId="1493F182">
    <w:pPr>
      <w:pStyle w:val="Header"/>
    </w:pPr>
  </w:p>
  <w:p w:rsidR="0044353F" w:rsidP="0044353F" w:rsidRDefault="0044353F" w14:paraId="0AA4CAEB" w14:textId="52E718FB">
    <w:pPr>
      <w:pStyle w:val="Header"/>
    </w:pPr>
  </w:p>
  <w:p w:rsidR="0044353F" w:rsidP="0044353F" w:rsidRDefault="0044353F" w14:paraId="06B63DDD" w14:textId="74F1F171">
    <w:pPr>
      <w:pStyle w:val="Header"/>
    </w:pPr>
  </w:p>
  <w:p w:rsidR="0044353F" w:rsidP="0044353F" w:rsidRDefault="0044353F" w14:paraId="00C87464" w14:textId="3F853C64">
    <w:pPr>
      <w:pStyle w:val="Header"/>
    </w:pPr>
  </w:p>
  <w:p w:rsidR="0044353F" w:rsidP="0044353F" w:rsidRDefault="0044353F" w14:paraId="756A9B1F" w14:textId="5F92DFCA">
    <w:pPr>
      <w:pStyle w:val="Header"/>
    </w:pPr>
  </w:p>
  <w:p w:rsidRPr="0044353F" w:rsidR="0044353F" w:rsidP="3E1E01FC" w:rsidRDefault="0044353F" w14:paraId="20A03F4C" w14:textId="0A828B83" w14:noSpellErr="1">
    <w:pPr>
      <w:pStyle w:val="Header"/>
      <w:rPr>
        <w:b w:val="1"/>
        <w:bCs w:val="1"/>
        <w:color w:val="17365D" w:themeColor="text2" w:themeTint="FF" w:themeShade="BF"/>
        <w:sz w:val="40"/>
        <w:szCs w:val="40"/>
      </w:rPr>
    </w:pPr>
    <w:r w:rsidRPr="3E1E01FC" w:rsidR="3E1E01FC">
      <w:rPr>
        <w:b w:val="1"/>
        <w:bCs w:val="1"/>
        <w:color w:val="17365D" w:themeColor="text2" w:themeTint="FF" w:themeShade="BF"/>
        <w:sz w:val="40"/>
        <w:szCs w:val="40"/>
      </w:rPr>
      <w:t>Student Payroll Supervisor Train the Trainer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5BB"/>
    <w:multiLevelType w:val="hybridMultilevel"/>
    <w:tmpl w:val="55E0F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859BF"/>
    <w:multiLevelType w:val="hybridMultilevel"/>
    <w:tmpl w:val="74569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D3700"/>
    <w:multiLevelType w:val="hybridMultilevel"/>
    <w:tmpl w:val="75526D2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B18401C"/>
    <w:multiLevelType w:val="hybridMultilevel"/>
    <w:tmpl w:val="540A63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 w15:restartNumberingAfterBreak="0">
    <w:nsid w:val="189D724E"/>
    <w:multiLevelType w:val="hybridMultilevel"/>
    <w:tmpl w:val="BEAC79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EF5D5C"/>
    <w:multiLevelType w:val="hybridMultilevel"/>
    <w:tmpl w:val="B97201D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FEF5E1D"/>
    <w:multiLevelType w:val="hybridMultilevel"/>
    <w:tmpl w:val="947C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B6A02"/>
    <w:multiLevelType w:val="hybridMultilevel"/>
    <w:tmpl w:val="477CC9E8"/>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23A77F8B"/>
    <w:multiLevelType w:val="hybridMultilevel"/>
    <w:tmpl w:val="7F0C59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AAF43AE"/>
    <w:multiLevelType w:val="hybridMultilevel"/>
    <w:tmpl w:val="76A6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17DAC"/>
    <w:multiLevelType w:val="hybridMultilevel"/>
    <w:tmpl w:val="FC4E03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F5B2144"/>
    <w:multiLevelType w:val="hybridMultilevel"/>
    <w:tmpl w:val="16729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40EAF"/>
    <w:multiLevelType w:val="hybridMultilevel"/>
    <w:tmpl w:val="08E8F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E302EC"/>
    <w:multiLevelType w:val="hybridMultilevel"/>
    <w:tmpl w:val="8DE87B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C7375FB"/>
    <w:multiLevelType w:val="hybridMultilevel"/>
    <w:tmpl w:val="BB4A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E92A40"/>
    <w:multiLevelType w:val="hybridMultilevel"/>
    <w:tmpl w:val="2A185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9"/>
  </w:num>
  <w:num w:numId="4">
    <w:abstractNumId w:val="12"/>
  </w:num>
  <w:num w:numId="5">
    <w:abstractNumId w:val="7"/>
  </w:num>
  <w:num w:numId="6">
    <w:abstractNumId w:val="14"/>
  </w:num>
  <w:num w:numId="7">
    <w:abstractNumId w:val="15"/>
  </w:num>
  <w:num w:numId="8">
    <w:abstractNumId w:val="0"/>
  </w:num>
  <w:num w:numId="9">
    <w:abstractNumId w:val="1"/>
  </w:num>
  <w:num w:numId="10">
    <w:abstractNumId w:val="6"/>
  </w:num>
  <w:num w:numId="11">
    <w:abstractNumId w:val="4"/>
  </w:num>
  <w:num w:numId="12">
    <w:abstractNumId w:val="13"/>
  </w:num>
  <w:num w:numId="13">
    <w:abstractNumId w:val="8"/>
  </w:num>
  <w:num w:numId="14">
    <w:abstractNumId w:val="10"/>
  </w:num>
  <w:num w:numId="15">
    <w:abstractNumId w:val="5"/>
  </w:num>
  <w:num w:numId="16">
    <w:abstractNumId w:val="3"/>
  </w:num>
</w:numbering>
</file>

<file path=word/people.xml><?xml version="1.0" encoding="utf-8"?>
<w15:people xmlns:mc="http://schemas.openxmlformats.org/markup-compatibility/2006" xmlns:w15="http://schemas.microsoft.com/office/word/2012/wordml" mc:Ignorable="w15">
  <w15:person w15:author="Freund, Michael P">
    <w15:presenceInfo w15:providerId="AD" w15:userId="1003BFFD91B509C4@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E8F"/>
    <w:rsid w:val="000235BA"/>
    <w:rsid w:val="00030149"/>
    <w:rsid w:val="00034BA5"/>
    <w:rsid w:val="00036071"/>
    <w:rsid w:val="000362D6"/>
    <w:rsid w:val="00036C5F"/>
    <w:rsid w:val="000379DE"/>
    <w:rsid w:val="00053400"/>
    <w:rsid w:val="00062F12"/>
    <w:rsid w:val="0006370E"/>
    <w:rsid w:val="000775AC"/>
    <w:rsid w:val="000851C5"/>
    <w:rsid w:val="00091A6B"/>
    <w:rsid w:val="000A5A6F"/>
    <w:rsid w:val="000B1C22"/>
    <w:rsid w:val="000B30AF"/>
    <w:rsid w:val="000B3B82"/>
    <w:rsid w:val="000E02BF"/>
    <w:rsid w:val="000E6CE5"/>
    <w:rsid w:val="000E70D6"/>
    <w:rsid w:val="000F2D61"/>
    <w:rsid w:val="000F56CE"/>
    <w:rsid w:val="000F755A"/>
    <w:rsid w:val="00111C0A"/>
    <w:rsid w:val="00121563"/>
    <w:rsid w:val="0012250A"/>
    <w:rsid w:val="00124B72"/>
    <w:rsid w:val="001619D5"/>
    <w:rsid w:val="00173840"/>
    <w:rsid w:val="001A02BD"/>
    <w:rsid w:val="001A0D7F"/>
    <w:rsid w:val="001A278D"/>
    <w:rsid w:val="001A3D1E"/>
    <w:rsid w:val="001A3E6D"/>
    <w:rsid w:val="001A6EE8"/>
    <w:rsid w:val="001A7CFE"/>
    <w:rsid w:val="001B36C7"/>
    <w:rsid w:val="001C5E8E"/>
    <w:rsid w:val="001C6B3C"/>
    <w:rsid w:val="001F25CE"/>
    <w:rsid w:val="001F47C6"/>
    <w:rsid w:val="00204541"/>
    <w:rsid w:val="00204BAC"/>
    <w:rsid w:val="00204C3D"/>
    <w:rsid w:val="00217E8F"/>
    <w:rsid w:val="00225D2F"/>
    <w:rsid w:val="0023265F"/>
    <w:rsid w:val="00237CED"/>
    <w:rsid w:val="002403A6"/>
    <w:rsid w:val="0024242F"/>
    <w:rsid w:val="00246314"/>
    <w:rsid w:val="00284D40"/>
    <w:rsid w:val="00291CD6"/>
    <w:rsid w:val="0029211C"/>
    <w:rsid w:val="0029690D"/>
    <w:rsid w:val="002B6128"/>
    <w:rsid w:val="002C7DE2"/>
    <w:rsid w:val="002E5396"/>
    <w:rsid w:val="002E7082"/>
    <w:rsid w:val="00351CC5"/>
    <w:rsid w:val="00354277"/>
    <w:rsid w:val="00360015"/>
    <w:rsid w:val="003628D9"/>
    <w:rsid w:val="00367357"/>
    <w:rsid w:val="00373BAB"/>
    <w:rsid w:val="00386C90"/>
    <w:rsid w:val="003935EF"/>
    <w:rsid w:val="003B7371"/>
    <w:rsid w:val="003C071A"/>
    <w:rsid w:val="003C10A8"/>
    <w:rsid w:val="003C1491"/>
    <w:rsid w:val="003C2616"/>
    <w:rsid w:val="003D0F80"/>
    <w:rsid w:val="003D38B4"/>
    <w:rsid w:val="003D6603"/>
    <w:rsid w:val="003F4A63"/>
    <w:rsid w:val="0040782F"/>
    <w:rsid w:val="00422A3A"/>
    <w:rsid w:val="004247AF"/>
    <w:rsid w:val="00433B39"/>
    <w:rsid w:val="00436C79"/>
    <w:rsid w:val="0043700F"/>
    <w:rsid w:val="00442A57"/>
    <w:rsid w:val="0044353F"/>
    <w:rsid w:val="00454DA9"/>
    <w:rsid w:val="00465870"/>
    <w:rsid w:val="00476634"/>
    <w:rsid w:val="004844EA"/>
    <w:rsid w:val="004924E9"/>
    <w:rsid w:val="00492B02"/>
    <w:rsid w:val="00492BC1"/>
    <w:rsid w:val="004956CC"/>
    <w:rsid w:val="00496DF5"/>
    <w:rsid w:val="004A6106"/>
    <w:rsid w:val="004B197C"/>
    <w:rsid w:val="004C064B"/>
    <w:rsid w:val="004E1DD1"/>
    <w:rsid w:val="004E3358"/>
    <w:rsid w:val="004F603B"/>
    <w:rsid w:val="004F7F3C"/>
    <w:rsid w:val="00502E81"/>
    <w:rsid w:val="00503DB2"/>
    <w:rsid w:val="005057B2"/>
    <w:rsid w:val="00526876"/>
    <w:rsid w:val="005456C5"/>
    <w:rsid w:val="00551037"/>
    <w:rsid w:val="0055341A"/>
    <w:rsid w:val="00555D5E"/>
    <w:rsid w:val="00557838"/>
    <w:rsid w:val="005917D4"/>
    <w:rsid w:val="005A6890"/>
    <w:rsid w:val="005B7021"/>
    <w:rsid w:val="005B787D"/>
    <w:rsid w:val="005C5000"/>
    <w:rsid w:val="005C5D1B"/>
    <w:rsid w:val="005C6188"/>
    <w:rsid w:val="005C618F"/>
    <w:rsid w:val="005C7F5C"/>
    <w:rsid w:val="005D4D49"/>
    <w:rsid w:val="005D5960"/>
    <w:rsid w:val="005E46D7"/>
    <w:rsid w:val="006164A1"/>
    <w:rsid w:val="0063024E"/>
    <w:rsid w:val="00634637"/>
    <w:rsid w:val="00651D3F"/>
    <w:rsid w:val="0065652E"/>
    <w:rsid w:val="006757FD"/>
    <w:rsid w:val="006863C7"/>
    <w:rsid w:val="00690A26"/>
    <w:rsid w:val="00694368"/>
    <w:rsid w:val="006A174B"/>
    <w:rsid w:val="006A3974"/>
    <w:rsid w:val="006C1C89"/>
    <w:rsid w:val="006D0069"/>
    <w:rsid w:val="006E58F3"/>
    <w:rsid w:val="006F4978"/>
    <w:rsid w:val="006F4B22"/>
    <w:rsid w:val="006F6D99"/>
    <w:rsid w:val="007009F5"/>
    <w:rsid w:val="00717CE7"/>
    <w:rsid w:val="00724EA9"/>
    <w:rsid w:val="007470B7"/>
    <w:rsid w:val="00750518"/>
    <w:rsid w:val="00756B62"/>
    <w:rsid w:val="007623AA"/>
    <w:rsid w:val="007708A1"/>
    <w:rsid w:val="0077164C"/>
    <w:rsid w:val="0077338F"/>
    <w:rsid w:val="00782B8A"/>
    <w:rsid w:val="00785BA2"/>
    <w:rsid w:val="007933D4"/>
    <w:rsid w:val="007A4501"/>
    <w:rsid w:val="007C0987"/>
    <w:rsid w:val="007D03BE"/>
    <w:rsid w:val="007E2430"/>
    <w:rsid w:val="00830AC2"/>
    <w:rsid w:val="008331ED"/>
    <w:rsid w:val="008465A4"/>
    <w:rsid w:val="00862577"/>
    <w:rsid w:val="0086318B"/>
    <w:rsid w:val="00870E8C"/>
    <w:rsid w:val="00872685"/>
    <w:rsid w:val="00874ED3"/>
    <w:rsid w:val="00890810"/>
    <w:rsid w:val="0089290A"/>
    <w:rsid w:val="008B2E5C"/>
    <w:rsid w:val="008C43E1"/>
    <w:rsid w:val="008D688A"/>
    <w:rsid w:val="008E6A0D"/>
    <w:rsid w:val="009014D3"/>
    <w:rsid w:val="0090422A"/>
    <w:rsid w:val="00905BCF"/>
    <w:rsid w:val="0091304E"/>
    <w:rsid w:val="00914820"/>
    <w:rsid w:val="009153DC"/>
    <w:rsid w:val="00920A35"/>
    <w:rsid w:val="0092441D"/>
    <w:rsid w:val="00934ED2"/>
    <w:rsid w:val="00951E7F"/>
    <w:rsid w:val="00953A39"/>
    <w:rsid w:val="00963CBF"/>
    <w:rsid w:val="00977612"/>
    <w:rsid w:val="009805A2"/>
    <w:rsid w:val="00981A40"/>
    <w:rsid w:val="009918B6"/>
    <w:rsid w:val="00994852"/>
    <w:rsid w:val="009B29DE"/>
    <w:rsid w:val="009C0952"/>
    <w:rsid w:val="009C4D64"/>
    <w:rsid w:val="009D52FF"/>
    <w:rsid w:val="009E6047"/>
    <w:rsid w:val="009E7E7C"/>
    <w:rsid w:val="009F7E98"/>
    <w:rsid w:val="00A16965"/>
    <w:rsid w:val="00A21ECE"/>
    <w:rsid w:val="00A2477D"/>
    <w:rsid w:val="00A24F90"/>
    <w:rsid w:val="00A25613"/>
    <w:rsid w:val="00A30241"/>
    <w:rsid w:val="00A43AEF"/>
    <w:rsid w:val="00A47A83"/>
    <w:rsid w:val="00A51FF6"/>
    <w:rsid w:val="00A65214"/>
    <w:rsid w:val="00A813C9"/>
    <w:rsid w:val="00A81C67"/>
    <w:rsid w:val="00A87DBB"/>
    <w:rsid w:val="00AA1422"/>
    <w:rsid w:val="00AA48A5"/>
    <w:rsid w:val="00AB3DBA"/>
    <w:rsid w:val="00AC52B7"/>
    <w:rsid w:val="00AC5BF8"/>
    <w:rsid w:val="00AE50D6"/>
    <w:rsid w:val="00AF21BF"/>
    <w:rsid w:val="00AF50C5"/>
    <w:rsid w:val="00AF574D"/>
    <w:rsid w:val="00B03148"/>
    <w:rsid w:val="00B04505"/>
    <w:rsid w:val="00B06891"/>
    <w:rsid w:val="00B25513"/>
    <w:rsid w:val="00B36E1D"/>
    <w:rsid w:val="00B445A1"/>
    <w:rsid w:val="00B4581F"/>
    <w:rsid w:val="00B50A9D"/>
    <w:rsid w:val="00B5220C"/>
    <w:rsid w:val="00B63924"/>
    <w:rsid w:val="00B64F17"/>
    <w:rsid w:val="00B80199"/>
    <w:rsid w:val="00B91F36"/>
    <w:rsid w:val="00B92E49"/>
    <w:rsid w:val="00B93D00"/>
    <w:rsid w:val="00BA028C"/>
    <w:rsid w:val="00BB206A"/>
    <w:rsid w:val="00BC38EF"/>
    <w:rsid w:val="00BC56C7"/>
    <w:rsid w:val="00BF108B"/>
    <w:rsid w:val="00BF74F0"/>
    <w:rsid w:val="00C1311B"/>
    <w:rsid w:val="00C15318"/>
    <w:rsid w:val="00C1781B"/>
    <w:rsid w:val="00C26C4D"/>
    <w:rsid w:val="00C27A1D"/>
    <w:rsid w:val="00C37CCC"/>
    <w:rsid w:val="00C41065"/>
    <w:rsid w:val="00C45210"/>
    <w:rsid w:val="00C5783F"/>
    <w:rsid w:val="00C63485"/>
    <w:rsid w:val="00C6771B"/>
    <w:rsid w:val="00C85B7D"/>
    <w:rsid w:val="00CC13C3"/>
    <w:rsid w:val="00CC445B"/>
    <w:rsid w:val="00CC61EC"/>
    <w:rsid w:val="00CD28AF"/>
    <w:rsid w:val="00CD30FE"/>
    <w:rsid w:val="00CD53EC"/>
    <w:rsid w:val="00CE389A"/>
    <w:rsid w:val="00CE4172"/>
    <w:rsid w:val="00CE5CBB"/>
    <w:rsid w:val="00CF6E41"/>
    <w:rsid w:val="00D0036A"/>
    <w:rsid w:val="00D14E81"/>
    <w:rsid w:val="00D15A85"/>
    <w:rsid w:val="00D17036"/>
    <w:rsid w:val="00D2767C"/>
    <w:rsid w:val="00D310BE"/>
    <w:rsid w:val="00D34426"/>
    <w:rsid w:val="00D35C29"/>
    <w:rsid w:val="00D41E01"/>
    <w:rsid w:val="00D5182A"/>
    <w:rsid w:val="00D67D86"/>
    <w:rsid w:val="00D7530A"/>
    <w:rsid w:val="00D870BD"/>
    <w:rsid w:val="00DB1C92"/>
    <w:rsid w:val="00DD0B6A"/>
    <w:rsid w:val="00DD3A99"/>
    <w:rsid w:val="00DF0476"/>
    <w:rsid w:val="00DF2116"/>
    <w:rsid w:val="00E10ACB"/>
    <w:rsid w:val="00E1115E"/>
    <w:rsid w:val="00E1388E"/>
    <w:rsid w:val="00E208FA"/>
    <w:rsid w:val="00E36685"/>
    <w:rsid w:val="00E413D9"/>
    <w:rsid w:val="00E44C64"/>
    <w:rsid w:val="00E5177F"/>
    <w:rsid w:val="00E62C7B"/>
    <w:rsid w:val="00E7550A"/>
    <w:rsid w:val="00E8424B"/>
    <w:rsid w:val="00E91664"/>
    <w:rsid w:val="00E9370B"/>
    <w:rsid w:val="00EB255A"/>
    <w:rsid w:val="00EC14C0"/>
    <w:rsid w:val="00EC4E24"/>
    <w:rsid w:val="00ED1675"/>
    <w:rsid w:val="00EE38AA"/>
    <w:rsid w:val="00EF3E2D"/>
    <w:rsid w:val="00F164AD"/>
    <w:rsid w:val="00F3105D"/>
    <w:rsid w:val="00F35B4E"/>
    <w:rsid w:val="00F37269"/>
    <w:rsid w:val="00F42E41"/>
    <w:rsid w:val="00F51738"/>
    <w:rsid w:val="00F60C7D"/>
    <w:rsid w:val="00F62C86"/>
    <w:rsid w:val="00F63FD2"/>
    <w:rsid w:val="00F668A1"/>
    <w:rsid w:val="00F731EA"/>
    <w:rsid w:val="00F73438"/>
    <w:rsid w:val="00FA461B"/>
    <w:rsid w:val="00FC49DA"/>
    <w:rsid w:val="00FC67C7"/>
    <w:rsid w:val="00FD4507"/>
    <w:rsid w:val="00FE0D2F"/>
    <w:rsid w:val="00FE2EB9"/>
    <w:rsid w:val="00FE3529"/>
    <w:rsid w:val="00FE7066"/>
    <w:rsid w:val="00FF0FE1"/>
    <w:rsid w:val="00FF3AF0"/>
    <w:rsid w:val="00FF4B04"/>
    <w:rsid w:val="00FF5790"/>
    <w:rsid w:val="3E1E0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185D707"/>
  <w15:docId w15:val="{88BEBDC3-6084-47BA-8E26-AABF5051A43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F74F0"/>
  </w:style>
  <w:style w:type="paragraph" w:styleId="Heading1">
    <w:name w:val="heading 1"/>
    <w:basedOn w:val="Normal"/>
    <w:next w:val="Normal"/>
    <w:link w:val="Heading1Char"/>
    <w:uiPriority w:val="9"/>
    <w:qFormat/>
    <w:rsid w:val="001F47C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F47C6"/>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F47C6"/>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9">
    <w:name w:val="heading 9"/>
    <w:basedOn w:val="Normal"/>
    <w:next w:val="Normal"/>
    <w:link w:val="Heading9Char"/>
    <w:uiPriority w:val="9"/>
    <w:unhideWhenUsed/>
    <w:qFormat/>
    <w:rsid w:val="0044353F"/>
    <w:pPr>
      <w:keepNext/>
      <w:keepLines/>
      <w:widowControl w:val="0"/>
      <w:autoSpaceDE w:val="0"/>
      <w:autoSpaceDN w:val="0"/>
      <w:spacing w:before="40" w:after="0" w:line="240" w:lineRule="auto"/>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an1Title" w:customStyle="1">
    <w:name w:val="Man1Title"/>
    <w:basedOn w:val="Title"/>
    <w:next w:val="Man2HowTo"/>
    <w:qFormat/>
    <w:rsid w:val="000775AC"/>
    <w:rPr>
      <w:rFonts w:ascii="Calibri" w:hAnsi="Calibri"/>
      <w:noProof/>
      <w:color w:val="181818"/>
    </w:rPr>
  </w:style>
  <w:style w:type="paragraph" w:styleId="Title">
    <w:name w:val="Title"/>
    <w:basedOn w:val="Normal"/>
    <w:next w:val="Normal"/>
    <w:link w:val="TitleChar"/>
    <w:uiPriority w:val="10"/>
    <w:qFormat/>
    <w:rsid w:val="001F47C6"/>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1F47C6"/>
    <w:rPr>
      <w:rFonts w:asciiTheme="majorHAnsi" w:hAnsiTheme="majorHAnsi" w:eastAsiaTheme="majorEastAsia" w:cstheme="majorBidi"/>
      <w:color w:val="17365D" w:themeColor="text2" w:themeShade="BF"/>
      <w:spacing w:val="5"/>
      <w:kern w:val="28"/>
      <w:sz w:val="52"/>
      <w:szCs w:val="52"/>
    </w:rPr>
  </w:style>
  <w:style w:type="paragraph" w:styleId="Man2HowTo" w:customStyle="1">
    <w:name w:val="Man2HowTo"/>
    <w:basedOn w:val="Subtitle"/>
    <w:next w:val="Man5Text"/>
    <w:qFormat/>
    <w:rsid w:val="00BF74F0"/>
    <w:rPr>
      <w:rFonts w:ascii="Arial" w:hAnsi="Arial"/>
    </w:rPr>
  </w:style>
  <w:style w:type="character" w:styleId="Heading1Char" w:customStyle="1">
    <w:name w:val="Heading 1 Char"/>
    <w:basedOn w:val="DefaultParagraphFont"/>
    <w:link w:val="Heading1"/>
    <w:uiPriority w:val="9"/>
    <w:rsid w:val="001F47C6"/>
    <w:rPr>
      <w:rFonts w:asciiTheme="majorHAnsi" w:hAnsiTheme="majorHAnsi" w:eastAsiaTheme="majorEastAsia" w:cstheme="majorBidi"/>
      <w:b/>
      <w:bCs/>
      <w:color w:val="365F91" w:themeColor="accent1" w:themeShade="BF"/>
      <w:sz w:val="28"/>
      <w:szCs w:val="28"/>
    </w:rPr>
  </w:style>
  <w:style w:type="paragraph" w:styleId="Man3Header" w:customStyle="1">
    <w:name w:val="Man3Header"/>
    <w:basedOn w:val="Heading1"/>
    <w:next w:val="Man5Text"/>
    <w:qFormat/>
    <w:rsid w:val="00BF74F0"/>
    <w:rPr>
      <w:rFonts w:ascii="Arial" w:hAnsi="Arial"/>
    </w:rPr>
  </w:style>
  <w:style w:type="character" w:styleId="Heading2Char" w:customStyle="1">
    <w:name w:val="Heading 2 Char"/>
    <w:basedOn w:val="DefaultParagraphFont"/>
    <w:link w:val="Heading2"/>
    <w:uiPriority w:val="9"/>
    <w:semiHidden/>
    <w:rsid w:val="001F47C6"/>
    <w:rPr>
      <w:rFonts w:asciiTheme="majorHAnsi" w:hAnsiTheme="majorHAnsi" w:eastAsiaTheme="majorEastAsia" w:cstheme="majorBidi"/>
      <w:b/>
      <w:bCs/>
      <w:color w:val="4F81BD" w:themeColor="accent1"/>
      <w:sz w:val="26"/>
      <w:szCs w:val="26"/>
    </w:rPr>
  </w:style>
  <w:style w:type="paragraph" w:styleId="Man4Header2" w:customStyle="1">
    <w:name w:val="Man4Header2"/>
    <w:basedOn w:val="Heading2"/>
    <w:next w:val="Man5Text"/>
    <w:qFormat/>
    <w:rsid w:val="000775AC"/>
    <w:rPr>
      <w:rFonts w:ascii="Calibri" w:hAnsi="Calibri"/>
      <w:color w:val="0065A4"/>
    </w:rPr>
  </w:style>
  <w:style w:type="character" w:styleId="Heading4Char" w:customStyle="1">
    <w:name w:val="Heading 4 Char"/>
    <w:basedOn w:val="DefaultParagraphFont"/>
    <w:link w:val="Heading4"/>
    <w:uiPriority w:val="9"/>
    <w:semiHidden/>
    <w:rsid w:val="001F47C6"/>
    <w:rPr>
      <w:rFonts w:asciiTheme="majorHAnsi" w:hAnsiTheme="majorHAnsi" w:eastAsiaTheme="majorEastAsia" w:cstheme="majorBidi"/>
      <w:b/>
      <w:bCs/>
      <w:i/>
      <w:iCs/>
      <w:color w:val="4F81BD" w:themeColor="accent1"/>
    </w:rPr>
  </w:style>
  <w:style w:type="paragraph" w:styleId="Man5Text" w:customStyle="1">
    <w:name w:val="Man5Text"/>
    <w:basedOn w:val="Normal"/>
    <w:qFormat/>
    <w:rsid w:val="000775AC"/>
    <w:rPr>
      <w:rFonts w:ascii="Calibri" w:hAnsi="Calibri"/>
      <w:sz w:val="24"/>
    </w:rPr>
  </w:style>
  <w:style w:type="paragraph" w:styleId="Header">
    <w:name w:val="header"/>
    <w:basedOn w:val="Normal"/>
    <w:link w:val="HeaderChar"/>
    <w:uiPriority w:val="99"/>
    <w:unhideWhenUsed/>
    <w:rsid w:val="00B03148"/>
    <w:pPr>
      <w:tabs>
        <w:tab w:val="center" w:pos="4680"/>
        <w:tab w:val="right" w:pos="9360"/>
      </w:tabs>
      <w:spacing w:after="0" w:line="240" w:lineRule="auto"/>
    </w:pPr>
  </w:style>
  <w:style w:type="paragraph" w:styleId="Subtitle">
    <w:name w:val="Subtitle"/>
    <w:basedOn w:val="Normal"/>
    <w:next w:val="Normal"/>
    <w:link w:val="SubtitleChar"/>
    <w:uiPriority w:val="11"/>
    <w:qFormat/>
    <w:rsid w:val="00BF74F0"/>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BF74F0"/>
    <w:rPr>
      <w:rFonts w:asciiTheme="majorHAnsi" w:hAnsiTheme="majorHAnsi" w:eastAsiaTheme="majorEastAsia" w:cstheme="majorBidi"/>
      <w:i/>
      <w:iCs/>
      <w:color w:val="4F81BD" w:themeColor="accent1"/>
      <w:spacing w:val="15"/>
      <w:sz w:val="24"/>
      <w:szCs w:val="24"/>
    </w:rPr>
  </w:style>
  <w:style w:type="character" w:styleId="HeaderChar" w:customStyle="1">
    <w:name w:val="Header Char"/>
    <w:basedOn w:val="DefaultParagraphFont"/>
    <w:link w:val="Header"/>
    <w:uiPriority w:val="99"/>
    <w:rsid w:val="00B03148"/>
  </w:style>
  <w:style w:type="paragraph" w:styleId="Footer">
    <w:name w:val="footer"/>
    <w:basedOn w:val="Normal"/>
    <w:link w:val="FooterChar"/>
    <w:uiPriority w:val="99"/>
    <w:unhideWhenUsed/>
    <w:rsid w:val="00B0314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03148"/>
  </w:style>
  <w:style w:type="paragraph" w:styleId="BalloonText">
    <w:name w:val="Balloon Text"/>
    <w:basedOn w:val="Normal"/>
    <w:link w:val="BalloonTextChar"/>
    <w:uiPriority w:val="99"/>
    <w:semiHidden/>
    <w:unhideWhenUsed/>
    <w:rsid w:val="00B03148"/>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03148"/>
    <w:rPr>
      <w:rFonts w:ascii="Tahoma" w:hAnsi="Tahoma" w:cs="Tahoma"/>
      <w:sz w:val="16"/>
      <w:szCs w:val="16"/>
    </w:rPr>
  </w:style>
  <w:style w:type="character" w:styleId="Hyperlink">
    <w:name w:val="Hyperlink"/>
    <w:basedOn w:val="DefaultParagraphFont"/>
    <w:uiPriority w:val="99"/>
    <w:unhideWhenUsed/>
    <w:rsid w:val="001A3D1E"/>
    <w:rPr>
      <w:color w:val="0000FF" w:themeColor="hyperlink"/>
      <w:u w:val="single"/>
    </w:rPr>
  </w:style>
  <w:style w:type="paragraph" w:styleId="NormalWeb">
    <w:name w:val="Normal (Web)"/>
    <w:basedOn w:val="Normal"/>
    <w:uiPriority w:val="99"/>
    <w:unhideWhenUsed/>
    <w:rsid w:val="006F4B22"/>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5268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Grid-Accent1">
    <w:name w:val="Light Grid Accent 1"/>
    <w:basedOn w:val="TableNormal"/>
    <w:uiPriority w:val="62"/>
    <w:rsid w:val="00360015"/>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ColorfulList">
    <w:name w:val="Colorful List"/>
    <w:basedOn w:val="TableNormal"/>
    <w:uiPriority w:val="72"/>
    <w:rsid w:val="0036001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7009F5"/>
    <w:pPr>
      <w:outlineLvl w:val="9"/>
    </w:pPr>
    <w:rPr>
      <w:lang w:eastAsia="ja-JP"/>
    </w:rPr>
  </w:style>
  <w:style w:type="paragraph" w:styleId="TOC1">
    <w:name w:val="toc 1"/>
    <w:basedOn w:val="Normal"/>
    <w:next w:val="Normal"/>
    <w:autoRedefine/>
    <w:uiPriority w:val="39"/>
    <w:unhideWhenUsed/>
    <w:rsid w:val="007009F5"/>
    <w:pPr>
      <w:spacing w:after="100"/>
    </w:pPr>
  </w:style>
  <w:style w:type="paragraph" w:styleId="TOC2">
    <w:name w:val="toc 2"/>
    <w:basedOn w:val="Normal"/>
    <w:next w:val="Normal"/>
    <w:autoRedefine/>
    <w:uiPriority w:val="39"/>
    <w:unhideWhenUsed/>
    <w:rsid w:val="007009F5"/>
    <w:pPr>
      <w:spacing w:after="100"/>
      <w:ind w:left="220"/>
    </w:pPr>
  </w:style>
  <w:style w:type="character" w:styleId="SubtleEmphasis">
    <w:name w:val="Subtle Emphasis"/>
    <w:basedOn w:val="DefaultParagraphFont"/>
    <w:uiPriority w:val="19"/>
    <w:qFormat/>
    <w:rsid w:val="007009F5"/>
    <w:rPr>
      <w:i/>
      <w:iCs/>
      <w:color w:val="808080" w:themeColor="text1" w:themeTint="7F"/>
    </w:rPr>
  </w:style>
  <w:style w:type="character" w:styleId="SubtleReference">
    <w:name w:val="Subtle Reference"/>
    <w:basedOn w:val="DefaultParagraphFont"/>
    <w:uiPriority w:val="31"/>
    <w:qFormat/>
    <w:rsid w:val="007009F5"/>
    <w:rPr>
      <w:smallCaps/>
      <w:color w:val="C0504D" w:themeColor="accent2"/>
      <w:u w:val="single"/>
    </w:rPr>
  </w:style>
  <w:style w:type="paragraph" w:styleId="NoSpacing">
    <w:name w:val="No Spacing"/>
    <w:uiPriority w:val="1"/>
    <w:qFormat/>
    <w:rsid w:val="007009F5"/>
    <w:pPr>
      <w:spacing w:after="0" w:line="240" w:lineRule="auto"/>
    </w:pPr>
  </w:style>
  <w:style w:type="character" w:styleId="PlaceholderText">
    <w:name w:val="Placeholder Text"/>
    <w:basedOn w:val="DefaultParagraphFont"/>
    <w:uiPriority w:val="99"/>
    <w:semiHidden/>
    <w:rsid w:val="00DF0476"/>
    <w:rPr>
      <w:color w:val="808080"/>
    </w:rPr>
  </w:style>
  <w:style w:type="character" w:styleId="Emphasis">
    <w:name w:val="Emphasis"/>
    <w:basedOn w:val="DefaultParagraphFont"/>
    <w:uiPriority w:val="20"/>
    <w:qFormat/>
    <w:rsid w:val="00CC445B"/>
    <w:rPr>
      <w:i/>
      <w:iCs/>
    </w:rPr>
  </w:style>
  <w:style w:type="character" w:styleId="Strong">
    <w:name w:val="Strong"/>
    <w:basedOn w:val="DefaultParagraphFont"/>
    <w:uiPriority w:val="22"/>
    <w:qFormat/>
    <w:rsid w:val="00CC445B"/>
    <w:rPr>
      <w:b/>
      <w:bCs/>
    </w:rPr>
  </w:style>
  <w:style w:type="paragraph" w:styleId="normal-1" w:customStyle="1">
    <w:name w:val="normal-1"/>
    <w:basedOn w:val="Normal"/>
    <w:rsid w:val="00CC445B"/>
    <w:pPr>
      <w:spacing w:before="100" w:beforeAutospacing="1" w:after="100" w:afterAutospacing="1" w:line="240" w:lineRule="auto"/>
    </w:pPr>
    <w:rPr>
      <w:rFonts w:ascii="Times New Roman" w:hAnsi="Times New Roman" w:eastAsia="Times New Roman" w:cs="Times New Roman"/>
      <w:sz w:val="24"/>
      <w:szCs w:val="24"/>
    </w:rPr>
  </w:style>
  <w:style w:type="paragraph" w:styleId="important-1" w:customStyle="1">
    <w:name w:val="important-1"/>
    <w:basedOn w:val="Normal"/>
    <w:rsid w:val="00A24F90"/>
    <w:pPr>
      <w:spacing w:before="100" w:beforeAutospacing="1" w:after="100" w:afterAutospacing="1" w:line="240" w:lineRule="auto"/>
    </w:pPr>
    <w:rPr>
      <w:rFonts w:ascii="Times New Roman" w:hAnsi="Times New Roman" w:eastAsia="Times New Roman" w:cs="Times New Roman"/>
      <w:sz w:val="24"/>
      <w:szCs w:val="24"/>
    </w:rPr>
  </w:style>
  <w:style w:type="paragraph" w:styleId="flag-1" w:customStyle="1">
    <w:name w:val="flag-1"/>
    <w:basedOn w:val="Normal"/>
    <w:rsid w:val="00A24F90"/>
    <w:pPr>
      <w:spacing w:before="100" w:beforeAutospacing="1" w:after="100" w:afterAutospacing="1" w:line="240" w:lineRule="auto"/>
    </w:pPr>
    <w:rPr>
      <w:rFonts w:ascii="Times New Roman" w:hAnsi="Times New Roman" w:eastAsia="Times New Roman" w:cs="Times New Roman"/>
      <w:sz w:val="24"/>
      <w:szCs w:val="24"/>
    </w:rPr>
  </w:style>
  <w:style w:type="paragraph" w:styleId="steps-1" w:customStyle="1">
    <w:name w:val="steps-1"/>
    <w:basedOn w:val="Normal"/>
    <w:rsid w:val="00A24F90"/>
    <w:pPr>
      <w:spacing w:before="100" w:beforeAutospacing="1" w:after="100" w:afterAutospacing="1" w:line="240" w:lineRule="auto"/>
    </w:pPr>
    <w:rPr>
      <w:rFonts w:ascii="Times New Roman" w:hAnsi="Times New Roman" w:eastAsia="Times New Roman" w:cs="Times New Roman"/>
      <w:sz w:val="24"/>
      <w:szCs w:val="24"/>
    </w:rPr>
  </w:style>
  <w:style w:type="paragraph" w:styleId="directaccess-1" w:customStyle="1">
    <w:name w:val="directaccess-1"/>
    <w:basedOn w:val="Normal"/>
    <w:rsid w:val="009F7E98"/>
    <w:pPr>
      <w:spacing w:before="100" w:beforeAutospacing="1" w:after="100" w:afterAutospacing="1" w:line="240" w:lineRule="auto"/>
    </w:pPr>
    <w:rPr>
      <w:rFonts w:ascii="Times New Roman" w:hAnsi="Times New Roman" w:eastAsia="Times New Roman" w:cs="Times New Roman"/>
      <w:sz w:val="24"/>
      <w:szCs w:val="24"/>
    </w:rPr>
  </w:style>
  <w:style w:type="paragraph" w:styleId="key-1" w:customStyle="1">
    <w:name w:val="key-1"/>
    <w:basedOn w:val="Normal"/>
    <w:rsid w:val="009F7E98"/>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9F7E98"/>
    <w:rPr>
      <w:color w:val="800080" w:themeColor="followedHyperlink"/>
      <w:u w:val="single"/>
    </w:rPr>
  </w:style>
  <w:style w:type="paragraph" w:styleId="ListParagraph">
    <w:name w:val="List Paragraph"/>
    <w:basedOn w:val="Normal"/>
    <w:uiPriority w:val="34"/>
    <w:qFormat/>
    <w:rsid w:val="003B7371"/>
    <w:pPr>
      <w:spacing w:after="0" w:line="240" w:lineRule="auto"/>
      <w:ind w:left="720"/>
    </w:pPr>
    <w:rPr>
      <w:rFonts w:ascii="Calibri" w:hAnsi="Calibri" w:cs="Times New Roman"/>
    </w:rPr>
  </w:style>
  <w:style w:type="character" w:styleId="Heading9Char" w:customStyle="1">
    <w:name w:val="Heading 9 Char"/>
    <w:basedOn w:val="DefaultParagraphFont"/>
    <w:link w:val="Heading9"/>
    <w:uiPriority w:val="9"/>
    <w:rsid w:val="0044353F"/>
    <w:rPr>
      <w:rFonts w:asciiTheme="majorHAnsi" w:hAnsiTheme="majorHAnsi" w:eastAsiaTheme="majorEastAsia"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4478">
      <w:bodyDiv w:val="1"/>
      <w:marLeft w:val="0"/>
      <w:marRight w:val="0"/>
      <w:marTop w:val="0"/>
      <w:marBottom w:val="0"/>
      <w:divBdr>
        <w:top w:val="none" w:sz="0" w:space="0" w:color="auto"/>
        <w:left w:val="none" w:sz="0" w:space="0" w:color="auto"/>
        <w:bottom w:val="none" w:sz="0" w:space="0" w:color="auto"/>
        <w:right w:val="none" w:sz="0" w:space="0" w:color="auto"/>
      </w:divBdr>
    </w:div>
    <w:div w:id="34818850">
      <w:bodyDiv w:val="1"/>
      <w:marLeft w:val="0"/>
      <w:marRight w:val="0"/>
      <w:marTop w:val="0"/>
      <w:marBottom w:val="0"/>
      <w:divBdr>
        <w:top w:val="none" w:sz="0" w:space="0" w:color="auto"/>
        <w:left w:val="none" w:sz="0" w:space="0" w:color="auto"/>
        <w:bottom w:val="none" w:sz="0" w:space="0" w:color="auto"/>
        <w:right w:val="none" w:sz="0" w:space="0" w:color="auto"/>
      </w:divBdr>
      <w:divsChild>
        <w:div w:id="333531505">
          <w:marLeft w:val="0"/>
          <w:marRight w:val="0"/>
          <w:marTop w:val="0"/>
          <w:marBottom w:val="0"/>
          <w:divBdr>
            <w:top w:val="none" w:sz="0" w:space="0" w:color="auto"/>
            <w:left w:val="none" w:sz="0" w:space="0" w:color="auto"/>
            <w:bottom w:val="none" w:sz="0" w:space="0" w:color="auto"/>
            <w:right w:val="none" w:sz="0" w:space="0" w:color="auto"/>
          </w:divBdr>
          <w:divsChild>
            <w:div w:id="1975794856">
              <w:marLeft w:val="0"/>
              <w:marRight w:val="0"/>
              <w:marTop w:val="0"/>
              <w:marBottom w:val="0"/>
              <w:divBdr>
                <w:top w:val="none" w:sz="0" w:space="0" w:color="auto"/>
                <w:left w:val="none" w:sz="0" w:space="0" w:color="auto"/>
                <w:bottom w:val="none" w:sz="0" w:space="0" w:color="auto"/>
                <w:right w:val="none" w:sz="0" w:space="0" w:color="auto"/>
              </w:divBdr>
              <w:divsChild>
                <w:div w:id="21199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0054">
      <w:bodyDiv w:val="1"/>
      <w:marLeft w:val="0"/>
      <w:marRight w:val="0"/>
      <w:marTop w:val="0"/>
      <w:marBottom w:val="0"/>
      <w:divBdr>
        <w:top w:val="none" w:sz="0" w:space="0" w:color="auto"/>
        <w:left w:val="none" w:sz="0" w:space="0" w:color="auto"/>
        <w:bottom w:val="none" w:sz="0" w:space="0" w:color="auto"/>
        <w:right w:val="none" w:sz="0" w:space="0" w:color="auto"/>
      </w:divBdr>
      <w:divsChild>
        <w:div w:id="446627880">
          <w:marLeft w:val="0"/>
          <w:marRight w:val="0"/>
          <w:marTop w:val="0"/>
          <w:marBottom w:val="0"/>
          <w:divBdr>
            <w:top w:val="none" w:sz="0" w:space="0" w:color="auto"/>
            <w:left w:val="none" w:sz="0" w:space="0" w:color="auto"/>
            <w:bottom w:val="none" w:sz="0" w:space="0" w:color="auto"/>
            <w:right w:val="none" w:sz="0" w:space="0" w:color="auto"/>
          </w:divBdr>
          <w:divsChild>
            <w:div w:id="1802570119">
              <w:marLeft w:val="0"/>
              <w:marRight w:val="0"/>
              <w:marTop w:val="0"/>
              <w:marBottom w:val="0"/>
              <w:divBdr>
                <w:top w:val="none" w:sz="0" w:space="0" w:color="auto"/>
                <w:left w:val="none" w:sz="0" w:space="0" w:color="auto"/>
                <w:bottom w:val="none" w:sz="0" w:space="0" w:color="auto"/>
                <w:right w:val="none" w:sz="0" w:space="0" w:color="auto"/>
              </w:divBdr>
              <w:divsChild>
                <w:div w:id="1723138414">
                  <w:marLeft w:val="0"/>
                  <w:marRight w:val="0"/>
                  <w:marTop w:val="0"/>
                  <w:marBottom w:val="0"/>
                  <w:divBdr>
                    <w:top w:val="none" w:sz="0" w:space="0" w:color="auto"/>
                    <w:left w:val="none" w:sz="0" w:space="0" w:color="auto"/>
                    <w:bottom w:val="none" w:sz="0" w:space="0" w:color="auto"/>
                    <w:right w:val="none" w:sz="0" w:space="0" w:color="auto"/>
                  </w:divBdr>
                  <w:divsChild>
                    <w:div w:id="1884829669">
                      <w:marLeft w:val="0"/>
                      <w:marRight w:val="0"/>
                      <w:marTop w:val="0"/>
                      <w:marBottom w:val="0"/>
                      <w:divBdr>
                        <w:top w:val="none" w:sz="0" w:space="0" w:color="auto"/>
                        <w:left w:val="none" w:sz="0" w:space="0" w:color="auto"/>
                        <w:bottom w:val="none" w:sz="0" w:space="0" w:color="auto"/>
                        <w:right w:val="none" w:sz="0" w:space="0" w:color="auto"/>
                      </w:divBdr>
                      <w:divsChild>
                        <w:div w:id="1738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23057">
      <w:bodyDiv w:val="1"/>
      <w:marLeft w:val="0"/>
      <w:marRight w:val="0"/>
      <w:marTop w:val="0"/>
      <w:marBottom w:val="0"/>
      <w:divBdr>
        <w:top w:val="none" w:sz="0" w:space="0" w:color="auto"/>
        <w:left w:val="none" w:sz="0" w:space="0" w:color="auto"/>
        <w:bottom w:val="none" w:sz="0" w:space="0" w:color="auto"/>
        <w:right w:val="none" w:sz="0" w:space="0" w:color="auto"/>
      </w:divBdr>
    </w:div>
    <w:div w:id="259024216">
      <w:bodyDiv w:val="1"/>
      <w:marLeft w:val="0"/>
      <w:marRight w:val="0"/>
      <w:marTop w:val="0"/>
      <w:marBottom w:val="0"/>
      <w:divBdr>
        <w:top w:val="none" w:sz="0" w:space="0" w:color="auto"/>
        <w:left w:val="none" w:sz="0" w:space="0" w:color="auto"/>
        <w:bottom w:val="none" w:sz="0" w:space="0" w:color="auto"/>
        <w:right w:val="none" w:sz="0" w:space="0" w:color="auto"/>
      </w:divBdr>
    </w:div>
    <w:div w:id="278226790">
      <w:bodyDiv w:val="1"/>
      <w:marLeft w:val="0"/>
      <w:marRight w:val="0"/>
      <w:marTop w:val="0"/>
      <w:marBottom w:val="0"/>
      <w:divBdr>
        <w:top w:val="none" w:sz="0" w:space="0" w:color="auto"/>
        <w:left w:val="none" w:sz="0" w:space="0" w:color="auto"/>
        <w:bottom w:val="none" w:sz="0" w:space="0" w:color="auto"/>
        <w:right w:val="none" w:sz="0" w:space="0" w:color="auto"/>
      </w:divBdr>
      <w:divsChild>
        <w:div w:id="1485121886">
          <w:marLeft w:val="0"/>
          <w:marRight w:val="0"/>
          <w:marTop w:val="0"/>
          <w:marBottom w:val="0"/>
          <w:divBdr>
            <w:top w:val="none" w:sz="0" w:space="0" w:color="auto"/>
            <w:left w:val="none" w:sz="0" w:space="0" w:color="auto"/>
            <w:bottom w:val="none" w:sz="0" w:space="0" w:color="auto"/>
            <w:right w:val="none" w:sz="0" w:space="0" w:color="auto"/>
          </w:divBdr>
        </w:div>
      </w:divsChild>
    </w:div>
    <w:div w:id="338702195">
      <w:bodyDiv w:val="1"/>
      <w:marLeft w:val="0"/>
      <w:marRight w:val="0"/>
      <w:marTop w:val="0"/>
      <w:marBottom w:val="0"/>
      <w:divBdr>
        <w:top w:val="none" w:sz="0" w:space="0" w:color="auto"/>
        <w:left w:val="none" w:sz="0" w:space="0" w:color="auto"/>
        <w:bottom w:val="none" w:sz="0" w:space="0" w:color="auto"/>
        <w:right w:val="none" w:sz="0" w:space="0" w:color="auto"/>
      </w:divBdr>
    </w:div>
    <w:div w:id="401951984">
      <w:bodyDiv w:val="1"/>
      <w:marLeft w:val="0"/>
      <w:marRight w:val="0"/>
      <w:marTop w:val="0"/>
      <w:marBottom w:val="0"/>
      <w:divBdr>
        <w:top w:val="none" w:sz="0" w:space="0" w:color="auto"/>
        <w:left w:val="none" w:sz="0" w:space="0" w:color="auto"/>
        <w:bottom w:val="none" w:sz="0" w:space="0" w:color="auto"/>
        <w:right w:val="none" w:sz="0" w:space="0" w:color="auto"/>
      </w:divBdr>
    </w:div>
    <w:div w:id="515729468">
      <w:bodyDiv w:val="1"/>
      <w:marLeft w:val="0"/>
      <w:marRight w:val="0"/>
      <w:marTop w:val="0"/>
      <w:marBottom w:val="0"/>
      <w:divBdr>
        <w:top w:val="none" w:sz="0" w:space="0" w:color="auto"/>
        <w:left w:val="none" w:sz="0" w:space="0" w:color="auto"/>
        <w:bottom w:val="none" w:sz="0" w:space="0" w:color="auto"/>
        <w:right w:val="none" w:sz="0" w:space="0" w:color="auto"/>
      </w:divBdr>
      <w:divsChild>
        <w:div w:id="17126673">
          <w:marLeft w:val="0"/>
          <w:marRight w:val="0"/>
          <w:marTop w:val="0"/>
          <w:marBottom w:val="0"/>
          <w:divBdr>
            <w:top w:val="none" w:sz="0" w:space="0" w:color="auto"/>
            <w:left w:val="none" w:sz="0" w:space="0" w:color="auto"/>
            <w:bottom w:val="none" w:sz="0" w:space="0" w:color="auto"/>
            <w:right w:val="none" w:sz="0" w:space="0" w:color="auto"/>
          </w:divBdr>
          <w:divsChild>
            <w:div w:id="510682746">
              <w:marLeft w:val="0"/>
              <w:marRight w:val="0"/>
              <w:marTop w:val="0"/>
              <w:marBottom w:val="0"/>
              <w:divBdr>
                <w:top w:val="none" w:sz="0" w:space="0" w:color="auto"/>
                <w:left w:val="none" w:sz="0" w:space="0" w:color="auto"/>
                <w:bottom w:val="none" w:sz="0" w:space="0" w:color="auto"/>
                <w:right w:val="none" w:sz="0" w:space="0" w:color="auto"/>
              </w:divBdr>
              <w:divsChild>
                <w:div w:id="1627854897">
                  <w:marLeft w:val="0"/>
                  <w:marRight w:val="0"/>
                  <w:marTop w:val="0"/>
                  <w:marBottom w:val="0"/>
                  <w:divBdr>
                    <w:top w:val="none" w:sz="0" w:space="0" w:color="auto"/>
                    <w:left w:val="none" w:sz="0" w:space="0" w:color="auto"/>
                    <w:bottom w:val="none" w:sz="0" w:space="0" w:color="auto"/>
                    <w:right w:val="none" w:sz="0" w:space="0" w:color="auto"/>
                  </w:divBdr>
                  <w:divsChild>
                    <w:div w:id="290094895">
                      <w:marLeft w:val="0"/>
                      <w:marRight w:val="0"/>
                      <w:marTop w:val="0"/>
                      <w:marBottom w:val="0"/>
                      <w:divBdr>
                        <w:top w:val="none" w:sz="0" w:space="0" w:color="auto"/>
                        <w:left w:val="none" w:sz="0" w:space="0" w:color="auto"/>
                        <w:bottom w:val="none" w:sz="0" w:space="0" w:color="auto"/>
                        <w:right w:val="none" w:sz="0" w:space="0" w:color="auto"/>
                      </w:divBdr>
                      <w:divsChild>
                        <w:div w:id="1439712772">
                          <w:marLeft w:val="0"/>
                          <w:marRight w:val="0"/>
                          <w:marTop w:val="0"/>
                          <w:marBottom w:val="0"/>
                          <w:divBdr>
                            <w:top w:val="none" w:sz="0" w:space="0" w:color="auto"/>
                            <w:left w:val="none" w:sz="0" w:space="0" w:color="auto"/>
                            <w:bottom w:val="none" w:sz="0" w:space="0" w:color="auto"/>
                            <w:right w:val="none" w:sz="0" w:space="0" w:color="auto"/>
                          </w:divBdr>
                          <w:divsChild>
                            <w:div w:id="58996743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94627">
      <w:bodyDiv w:val="1"/>
      <w:marLeft w:val="0"/>
      <w:marRight w:val="0"/>
      <w:marTop w:val="0"/>
      <w:marBottom w:val="0"/>
      <w:divBdr>
        <w:top w:val="none" w:sz="0" w:space="0" w:color="auto"/>
        <w:left w:val="none" w:sz="0" w:space="0" w:color="auto"/>
        <w:bottom w:val="none" w:sz="0" w:space="0" w:color="auto"/>
        <w:right w:val="none" w:sz="0" w:space="0" w:color="auto"/>
      </w:divBdr>
      <w:divsChild>
        <w:div w:id="1514034349">
          <w:marLeft w:val="0"/>
          <w:marRight w:val="0"/>
          <w:marTop w:val="0"/>
          <w:marBottom w:val="0"/>
          <w:divBdr>
            <w:top w:val="none" w:sz="0" w:space="0" w:color="auto"/>
            <w:left w:val="none" w:sz="0" w:space="0" w:color="auto"/>
            <w:bottom w:val="none" w:sz="0" w:space="0" w:color="auto"/>
            <w:right w:val="none" w:sz="0" w:space="0" w:color="auto"/>
          </w:divBdr>
          <w:divsChild>
            <w:div w:id="1560750325">
              <w:marLeft w:val="0"/>
              <w:marRight w:val="0"/>
              <w:marTop w:val="0"/>
              <w:marBottom w:val="0"/>
              <w:divBdr>
                <w:top w:val="none" w:sz="0" w:space="0" w:color="auto"/>
                <w:left w:val="none" w:sz="0" w:space="0" w:color="auto"/>
                <w:bottom w:val="none" w:sz="0" w:space="0" w:color="auto"/>
                <w:right w:val="none" w:sz="0" w:space="0" w:color="auto"/>
              </w:divBdr>
              <w:divsChild>
                <w:div w:id="7566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6198">
      <w:bodyDiv w:val="1"/>
      <w:marLeft w:val="0"/>
      <w:marRight w:val="0"/>
      <w:marTop w:val="0"/>
      <w:marBottom w:val="0"/>
      <w:divBdr>
        <w:top w:val="none" w:sz="0" w:space="0" w:color="auto"/>
        <w:left w:val="none" w:sz="0" w:space="0" w:color="auto"/>
        <w:bottom w:val="none" w:sz="0" w:space="0" w:color="auto"/>
        <w:right w:val="none" w:sz="0" w:space="0" w:color="auto"/>
      </w:divBdr>
    </w:div>
    <w:div w:id="709913026">
      <w:bodyDiv w:val="1"/>
      <w:marLeft w:val="0"/>
      <w:marRight w:val="0"/>
      <w:marTop w:val="0"/>
      <w:marBottom w:val="0"/>
      <w:divBdr>
        <w:top w:val="none" w:sz="0" w:space="0" w:color="auto"/>
        <w:left w:val="none" w:sz="0" w:space="0" w:color="auto"/>
        <w:bottom w:val="none" w:sz="0" w:space="0" w:color="auto"/>
        <w:right w:val="none" w:sz="0" w:space="0" w:color="auto"/>
      </w:divBdr>
    </w:div>
    <w:div w:id="845175733">
      <w:bodyDiv w:val="1"/>
      <w:marLeft w:val="0"/>
      <w:marRight w:val="0"/>
      <w:marTop w:val="0"/>
      <w:marBottom w:val="0"/>
      <w:divBdr>
        <w:top w:val="none" w:sz="0" w:space="0" w:color="auto"/>
        <w:left w:val="none" w:sz="0" w:space="0" w:color="auto"/>
        <w:bottom w:val="none" w:sz="0" w:space="0" w:color="auto"/>
        <w:right w:val="none" w:sz="0" w:space="0" w:color="auto"/>
      </w:divBdr>
      <w:divsChild>
        <w:div w:id="824207215">
          <w:marLeft w:val="0"/>
          <w:marRight w:val="0"/>
          <w:marTop w:val="0"/>
          <w:marBottom w:val="0"/>
          <w:divBdr>
            <w:top w:val="none" w:sz="0" w:space="0" w:color="auto"/>
            <w:left w:val="none" w:sz="0" w:space="0" w:color="auto"/>
            <w:bottom w:val="none" w:sz="0" w:space="0" w:color="auto"/>
            <w:right w:val="none" w:sz="0" w:space="0" w:color="auto"/>
          </w:divBdr>
          <w:divsChild>
            <w:div w:id="2027512607">
              <w:marLeft w:val="0"/>
              <w:marRight w:val="0"/>
              <w:marTop w:val="0"/>
              <w:marBottom w:val="0"/>
              <w:divBdr>
                <w:top w:val="none" w:sz="0" w:space="0" w:color="auto"/>
                <w:left w:val="none" w:sz="0" w:space="0" w:color="auto"/>
                <w:bottom w:val="none" w:sz="0" w:space="0" w:color="auto"/>
                <w:right w:val="none" w:sz="0" w:space="0" w:color="auto"/>
              </w:divBdr>
              <w:divsChild>
                <w:div w:id="1438792468">
                  <w:marLeft w:val="0"/>
                  <w:marRight w:val="0"/>
                  <w:marTop w:val="0"/>
                  <w:marBottom w:val="0"/>
                  <w:divBdr>
                    <w:top w:val="none" w:sz="0" w:space="0" w:color="auto"/>
                    <w:left w:val="none" w:sz="0" w:space="0" w:color="auto"/>
                    <w:bottom w:val="none" w:sz="0" w:space="0" w:color="auto"/>
                    <w:right w:val="none" w:sz="0" w:space="0" w:color="auto"/>
                  </w:divBdr>
                  <w:divsChild>
                    <w:div w:id="239027000">
                      <w:marLeft w:val="0"/>
                      <w:marRight w:val="0"/>
                      <w:marTop w:val="0"/>
                      <w:marBottom w:val="0"/>
                      <w:divBdr>
                        <w:top w:val="none" w:sz="0" w:space="0" w:color="auto"/>
                        <w:left w:val="none" w:sz="0" w:space="0" w:color="auto"/>
                        <w:bottom w:val="none" w:sz="0" w:space="0" w:color="auto"/>
                        <w:right w:val="none" w:sz="0" w:space="0" w:color="auto"/>
                      </w:divBdr>
                      <w:divsChild>
                        <w:div w:id="818304146">
                          <w:marLeft w:val="0"/>
                          <w:marRight w:val="0"/>
                          <w:marTop w:val="0"/>
                          <w:marBottom w:val="0"/>
                          <w:divBdr>
                            <w:top w:val="none" w:sz="0" w:space="0" w:color="auto"/>
                            <w:left w:val="none" w:sz="0" w:space="0" w:color="auto"/>
                            <w:bottom w:val="none" w:sz="0" w:space="0" w:color="auto"/>
                            <w:right w:val="none" w:sz="0" w:space="0" w:color="auto"/>
                          </w:divBdr>
                          <w:divsChild>
                            <w:div w:id="907303682">
                              <w:marLeft w:val="720"/>
                              <w:marRight w:val="0"/>
                              <w:marTop w:val="0"/>
                              <w:marBottom w:val="0"/>
                              <w:divBdr>
                                <w:top w:val="none" w:sz="0" w:space="0" w:color="auto"/>
                                <w:left w:val="none" w:sz="0" w:space="0" w:color="auto"/>
                                <w:bottom w:val="none" w:sz="0" w:space="0" w:color="auto"/>
                                <w:right w:val="none" w:sz="0" w:space="0" w:color="auto"/>
                              </w:divBdr>
                            </w:div>
                            <w:div w:id="2051101101">
                              <w:marLeft w:val="360"/>
                              <w:marRight w:val="0"/>
                              <w:marTop w:val="0"/>
                              <w:marBottom w:val="0"/>
                              <w:divBdr>
                                <w:top w:val="none" w:sz="0" w:space="0" w:color="auto"/>
                                <w:left w:val="none" w:sz="0" w:space="0" w:color="auto"/>
                                <w:bottom w:val="none" w:sz="0" w:space="0" w:color="auto"/>
                                <w:right w:val="none" w:sz="0" w:space="0" w:color="auto"/>
                              </w:divBdr>
                            </w:div>
                            <w:div w:id="152921711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03695">
      <w:bodyDiv w:val="1"/>
      <w:marLeft w:val="0"/>
      <w:marRight w:val="0"/>
      <w:marTop w:val="0"/>
      <w:marBottom w:val="0"/>
      <w:divBdr>
        <w:top w:val="none" w:sz="0" w:space="0" w:color="auto"/>
        <w:left w:val="none" w:sz="0" w:space="0" w:color="auto"/>
        <w:bottom w:val="none" w:sz="0" w:space="0" w:color="auto"/>
        <w:right w:val="none" w:sz="0" w:space="0" w:color="auto"/>
      </w:divBdr>
    </w:div>
    <w:div w:id="1038512309">
      <w:bodyDiv w:val="1"/>
      <w:marLeft w:val="0"/>
      <w:marRight w:val="0"/>
      <w:marTop w:val="0"/>
      <w:marBottom w:val="0"/>
      <w:divBdr>
        <w:top w:val="none" w:sz="0" w:space="0" w:color="auto"/>
        <w:left w:val="none" w:sz="0" w:space="0" w:color="auto"/>
        <w:bottom w:val="none" w:sz="0" w:space="0" w:color="auto"/>
        <w:right w:val="none" w:sz="0" w:space="0" w:color="auto"/>
      </w:divBdr>
    </w:div>
    <w:div w:id="1079059066">
      <w:bodyDiv w:val="1"/>
      <w:marLeft w:val="0"/>
      <w:marRight w:val="0"/>
      <w:marTop w:val="0"/>
      <w:marBottom w:val="0"/>
      <w:divBdr>
        <w:top w:val="none" w:sz="0" w:space="0" w:color="auto"/>
        <w:left w:val="none" w:sz="0" w:space="0" w:color="auto"/>
        <w:bottom w:val="none" w:sz="0" w:space="0" w:color="auto"/>
        <w:right w:val="none" w:sz="0" w:space="0" w:color="auto"/>
      </w:divBdr>
    </w:div>
    <w:div w:id="1169560344">
      <w:bodyDiv w:val="1"/>
      <w:marLeft w:val="0"/>
      <w:marRight w:val="0"/>
      <w:marTop w:val="0"/>
      <w:marBottom w:val="0"/>
      <w:divBdr>
        <w:top w:val="none" w:sz="0" w:space="0" w:color="auto"/>
        <w:left w:val="none" w:sz="0" w:space="0" w:color="auto"/>
        <w:bottom w:val="none" w:sz="0" w:space="0" w:color="auto"/>
        <w:right w:val="none" w:sz="0" w:space="0" w:color="auto"/>
      </w:divBdr>
      <w:divsChild>
        <w:div w:id="1186404275">
          <w:marLeft w:val="0"/>
          <w:marRight w:val="0"/>
          <w:marTop w:val="0"/>
          <w:marBottom w:val="0"/>
          <w:divBdr>
            <w:top w:val="none" w:sz="0" w:space="0" w:color="auto"/>
            <w:left w:val="none" w:sz="0" w:space="0" w:color="auto"/>
            <w:bottom w:val="none" w:sz="0" w:space="0" w:color="auto"/>
            <w:right w:val="none" w:sz="0" w:space="0" w:color="auto"/>
          </w:divBdr>
          <w:divsChild>
            <w:div w:id="1530600942">
              <w:marLeft w:val="0"/>
              <w:marRight w:val="0"/>
              <w:marTop w:val="0"/>
              <w:marBottom w:val="0"/>
              <w:divBdr>
                <w:top w:val="none" w:sz="0" w:space="0" w:color="auto"/>
                <w:left w:val="none" w:sz="0" w:space="0" w:color="auto"/>
                <w:bottom w:val="none" w:sz="0" w:space="0" w:color="auto"/>
                <w:right w:val="none" w:sz="0" w:space="0" w:color="auto"/>
              </w:divBdr>
              <w:divsChild>
                <w:div w:id="2046442266">
                  <w:marLeft w:val="0"/>
                  <w:marRight w:val="0"/>
                  <w:marTop w:val="0"/>
                  <w:marBottom w:val="0"/>
                  <w:divBdr>
                    <w:top w:val="none" w:sz="0" w:space="0" w:color="auto"/>
                    <w:left w:val="none" w:sz="0" w:space="0" w:color="auto"/>
                    <w:bottom w:val="none" w:sz="0" w:space="0" w:color="auto"/>
                    <w:right w:val="none" w:sz="0" w:space="0" w:color="auto"/>
                  </w:divBdr>
                  <w:divsChild>
                    <w:div w:id="1073893615">
                      <w:marLeft w:val="0"/>
                      <w:marRight w:val="0"/>
                      <w:marTop w:val="0"/>
                      <w:marBottom w:val="0"/>
                      <w:divBdr>
                        <w:top w:val="none" w:sz="0" w:space="0" w:color="auto"/>
                        <w:left w:val="none" w:sz="0" w:space="0" w:color="auto"/>
                        <w:bottom w:val="none" w:sz="0" w:space="0" w:color="auto"/>
                        <w:right w:val="none" w:sz="0" w:space="0" w:color="auto"/>
                      </w:divBdr>
                      <w:divsChild>
                        <w:div w:id="61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09033">
      <w:bodyDiv w:val="1"/>
      <w:marLeft w:val="0"/>
      <w:marRight w:val="0"/>
      <w:marTop w:val="0"/>
      <w:marBottom w:val="0"/>
      <w:divBdr>
        <w:top w:val="none" w:sz="0" w:space="0" w:color="auto"/>
        <w:left w:val="none" w:sz="0" w:space="0" w:color="auto"/>
        <w:bottom w:val="none" w:sz="0" w:space="0" w:color="auto"/>
        <w:right w:val="none" w:sz="0" w:space="0" w:color="auto"/>
      </w:divBdr>
    </w:div>
    <w:div w:id="1574851148">
      <w:bodyDiv w:val="1"/>
      <w:marLeft w:val="0"/>
      <w:marRight w:val="0"/>
      <w:marTop w:val="0"/>
      <w:marBottom w:val="0"/>
      <w:divBdr>
        <w:top w:val="none" w:sz="0" w:space="0" w:color="auto"/>
        <w:left w:val="none" w:sz="0" w:space="0" w:color="auto"/>
        <w:bottom w:val="none" w:sz="0" w:space="0" w:color="auto"/>
        <w:right w:val="none" w:sz="0" w:space="0" w:color="auto"/>
      </w:divBdr>
      <w:divsChild>
        <w:div w:id="995299448">
          <w:marLeft w:val="0"/>
          <w:marRight w:val="0"/>
          <w:marTop w:val="0"/>
          <w:marBottom w:val="0"/>
          <w:divBdr>
            <w:top w:val="none" w:sz="0" w:space="0" w:color="auto"/>
            <w:left w:val="none" w:sz="0" w:space="0" w:color="auto"/>
            <w:bottom w:val="none" w:sz="0" w:space="0" w:color="auto"/>
            <w:right w:val="none" w:sz="0" w:space="0" w:color="auto"/>
          </w:divBdr>
          <w:divsChild>
            <w:div w:id="1020202864">
              <w:marLeft w:val="0"/>
              <w:marRight w:val="0"/>
              <w:marTop w:val="0"/>
              <w:marBottom w:val="0"/>
              <w:divBdr>
                <w:top w:val="none" w:sz="0" w:space="0" w:color="auto"/>
                <w:left w:val="none" w:sz="0" w:space="0" w:color="auto"/>
                <w:bottom w:val="none" w:sz="0" w:space="0" w:color="auto"/>
                <w:right w:val="none" w:sz="0" w:space="0" w:color="auto"/>
              </w:divBdr>
              <w:divsChild>
                <w:div w:id="1246719976">
                  <w:marLeft w:val="0"/>
                  <w:marRight w:val="0"/>
                  <w:marTop w:val="0"/>
                  <w:marBottom w:val="0"/>
                  <w:divBdr>
                    <w:top w:val="none" w:sz="0" w:space="0" w:color="auto"/>
                    <w:left w:val="none" w:sz="0" w:space="0" w:color="auto"/>
                    <w:bottom w:val="none" w:sz="0" w:space="0" w:color="auto"/>
                    <w:right w:val="none" w:sz="0" w:space="0" w:color="auto"/>
                  </w:divBdr>
                  <w:divsChild>
                    <w:div w:id="1597712212">
                      <w:marLeft w:val="0"/>
                      <w:marRight w:val="0"/>
                      <w:marTop w:val="0"/>
                      <w:marBottom w:val="0"/>
                      <w:divBdr>
                        <w:top w:val="none" w:sz="0" w:space="0" w:color="auto"/>
                        <w:left w:val="none" w:sz="0" w:space="0" w:color="auto"/>
                        <w:bottom w:val="none" w:sz="0" w:space="0" w:color="auto"/>
                        <w:right w:val="none" w:sz="0" w:space="0" w:color="auto"/>
                      </w:divBdr>
                      <w:divsChild>
                        <w:div w:id="14643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33536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63">
          <w:marLeft w:val="0"/>
          <w:marRight w:val="0"/>
          <w:marTop w:val="0"/>
          <w:marBottom w:val="0"/>
          <w:divBdr>
            <w:top w:val="none" w:sz="0" w:space="0" w:color="auto"/>
            <w:left w:val="none" w:sz="0" w:space="0" w:color="auto"/>
            <w:bottom w:val="none" w:sz="0" w:space="0" w:color="auto"/>
            <w:right w:val="none" w:sz="0" w:space="0" w:color="auto"/>
          </w:divBdr>
          <w:divsChild>
            <w:div w:id="1950703341">
              <w:marLeft w:val="0"/>
              <w:marRight w:val="0"/>
              <w:marTop w:val="0"/>
              <w:marBottom w:val="0"/>
              <w:divBdr>
                <w:top w:val="none" w:sz="0" w:space="0" w:color="auto"/>
                <w:left w:val="none" w:sz="0" w:space="0" w:color="auto"/>
                <w:bottom w:val="none" w:sz="0" w:space="0" w:color="auto"/>
                <w:right w:val="none" w:sz="0" w:space="0" w:color="auto"/>
              </w:divBdr>
              <w:divsChild>
                <w:div w:id="750005864">
                  <w:marLeft w:val="0"/>
                  <w:marRight w:val="0"/>
                  <w:marTop w:val="0"/>
                  <w:marBottom w:val="0"/>
                  <w:divBdr>
                    <w:top w:val="none" w:sz="0" w:space="0" w:color="auto"/>
                    <w:left w:val="none" w:sz="0" w:space="0" w:color="auto"/>
                    <w:bottom w:val="none" w:sz="0" w:space="0" w:color="auto"/>
                    <w:right w:val="none" w:sz="0" w:space="0" w:color="auto"/>
                  </w:divBdr>
                  <w:divsChild>
                    <w:div w:id="1388870035">
                      <w:marLeft w:val="0"/>
                      <w:marRight w:val="0"/>
                      <w:marTop w:val="0"/>
                      <w:marBottom w:val="0"/>
                      <w:divBdr>
                        <w:top w:val="none" w:sz="0" w:space="0" w:color="auto"/>
                        <w:left w:val="none" w:sz="0" w:space="0" w:color="auto"/>
                        <w:bottom w:val="none" w:sz="0" w:space="0" w:color="auto"/>
                        <w:right w:val="none" w:sz="0" w:space="0" w:color="auto"/>
                      </w:divBdr>
                      <w:divsChild>
                        <w:div w:id="4410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24126">
      <w:bodyDiv w:val="1"/>
      <w:marLeft w:val="0"/>
      <w:marRight w:val="0"/>
      <w:marTop w:val="0"/>
      <w:marBottom w:val="0"/>
      <w:divBdr>
        <w:top w:val="none" w:sz="0" w:space="0" w:color="auto"/>
        <w:left w:val="none" w:sz="0" w:space="0" w:color="auto"/>
        <w:bottom w:val="none" w:sz="0" w:space="0" w:color="auto"/>
        <w:right w:val="none" w:sz="0" w:space="0" w:color="auto"/>
      </w:divBdr>
    </w:div>
    <w:div w:id="1933278433">
      <w:bodyDiv w:val="1"/>
      <w:marLeft w:val="0"/>
      <w:marRight w:val="0"/>
      <w:marTop w:val="0"/>
      <w:marBottom w:val="0"/>
      <w:divBdr>
        <w:top w:val="none" w:sz="0" w:space="0" w:color="auto"/>
        <w:left w:val="none" w:sz="0" w:space="0" w:color="auto"/>
        <w:bottom w:val="none" w:sz="0" w:space="0" w:color="auto"/>
        <w:right w:val="none" w:sz="0" w:space="0" w:color="auto"/>
      </w:divBdr>
    </w:div>
    <w:div w:id="1956670675">
      <w:bodyDiv w:val="1"/>
      <w:marLeft w:val="0"/>
      <w:marRight w:val="0"/>
      <w:marTop w:val="0"/>
      <w:marBottom w:val="0"/>
      <w:divBdr>
        <w:top w:val="none" w:sz="0" w:space="0" w:color="auto"/>
        <w:left w:val="none" w:sz="0" w:space="0" w:color="auto"/>
        <w:bottom w:val="none" w:sz="0" w:space="0" w:color="auto"/>
        <w:right w:val="none" w:sz="0" w:space="0" w:color="auto"/>
      </w:divBdr>
    </w:div>
    <w:div w:id="1978951596">
      <w:bodyDiv w:val="1"/>
      <w:marLeft w:val="0"/>
      <w:marRight w:val="0"/>
      <w:marTop w:val="0"/>
      <w:marBottom w:val="0"/>
      <w:divBdr>
        <w:top w:val="none" w:sz="0" w:space="0" w:color="auto"/>
        <w:left w:val="none" w:sz="0" w:space="0" w:color="auto"/>
        <w:bottom w:val="none" w:sz="0" w:space="0" w:color="auto"/>
        <w:right w:val="none" w:sz="0" w:space="0" w:color="auto"/>
      </w:divBdr>
    </w:div>
    <w:div w:id="2060200742">
      <w:bodyDiv w:val="1"/>
      <w:marLeft w:val="0"/>
      <w:marRight w:val="0"/>
      <w:marTop w:val="0"/>
      <w:marBottom w:val="0"/>
      <w:divBdr>
        <w:top w:val="none" w:sz="0" w:space="0" w:color="auto"/>
        <w:left w:val="none" w:sz="0" w:space="0" w:color="auto"/>
        <w:bottom w:val="none" w:sz="0" w:space="0" w:color="auto"/>
        <w:right w:val="none" w:sz="0" w:space="0" w:color="auto"/>
      </w:divBdr>
    </w:div>
    <w:div w:id="2134442913">
      <w:bodyDiv w:val="1"/>
      <w:marLeft w:val="0"/>
      <w:marRight w:val="0"/>
      <w:marTop w:val="0"/>
      <w:marBottom w:val="0"/>
      <w:divBdr>
        <w:top w:val="none" w:sz="0" w:space="0" w:color="auto"/>
        <w:left w:val="none" w:sz="0" w:space="0" w:color="auto"/>
        <w:bottom w:val="none" w:sz="0" w:space="0" w:color="auto"/>
        <w:right w:val="none" w:sz="0" w:space="0" w:color="auto"/>
      </w:divBdr>
      <w:divsChild>
        <w:div w:id="585773329">
          <w:marLeft w:val="0"/>
          <w:marRight w:val="0"/>
          <w:marTop w:val="0"/>
          <w:marBottom w:val="0"/>
          <w:divBdr>
            <w:top w:val="none" w:sz="0" w:space="0" w:color="auto"/>
            <w:left w:val="none" w:sz="0" w:space="0" w:color="auto"/>
            <w:bottom w:val="none" w:sz="0" w:space="0" w:color="auto"/>
            <w:right w:val="none" w:sz="0" w:space="0" w:color="auto"/>
          </w:divBdr>
          <w:divsChild>
            <w:div w:id="1766338764">
              <w:marLeft w:val="0"/>
              <w:marRight w:val="0"/>
              <w:marTop w:val="0"/>
              <w:marBottom w:val="0"/>
              <w:divBdr>
                <w:top w:val="none" w:sz="0" w:space="0" w:color="auto"/>
                <w:left w:val="none" w:sz="0" w:space="0" w:color="auto"/>
                <w:bottom w:val="none" w:sz="0" w:space="0" w:color="auto"/>
                <w:right w:val="none" w:sz="0" w:space="0" w:color="auto"/>
              </w:divBdr>
              <w:divsChild>
                <w:div w:id="205022821">
                  <w:marLeft w:val="0"/>
                  <w:marRight w:val="0"/>
                  <w:marTop w:val="0"/>
                  <w:marBottom w:val="0"/>
                  <w:divBdr>
                    <w:top w:val="none" w:sz="0" w:space="0" w:color="auto"/>
                    <w:left w:val="none" w:sz="0" w:space="0" w:color="auto"/>
                    <w:bottom w:val="none" w:sz="0" w:space="0" w:color="auto"/>
                    <w:right w:val="none" w:sz="0" w:space="0" w:color="auto"/>
                  </w:divBdr>
                  <w:divsChild>
                    <w:div w:id="1073356065">
                      <w:marLeft w:val="0"/>
                      <w:marRight w:val="0"/>
                      <w:marTop w:val="0"/>
                      <w:marBottom w:val="0"/>
                      <w:divBdr>
                        <w:top w:val="none" w:sz="0" w:space="0" w:color="auto"/>
                        <w:left w:val="none" w:sz="0" w:space="0" w:color="auto"/>
                        <w:bottom w:val="none" w:sz="0" w:space="0" w:color="auto"/>
                        <w:right w:val="none" w:sz="0" w:space="0" w:color="auto"/>
                      </w:divBdr>
                      <w:divsChild>
                        <w:div w:id="1533149679">
                          <w:marLeft w:val="0"/>
                          <w:marRight w:val="0"/>
                          <w:marTop w:val="0"/>
                          <w:marBottom w:val="0"/>
                          <w:divBdr>
                            <w:top w:val="none" w:sz="0" w:space="0" w:color="auto"/>
                            <w:left w:val="none" w:sz="0" w:space="0" w:color="auto"/>
                            <w:bottom w:val="none" w:sz="0" w:space="0" w:color="auto"/>
                            <w:right w:val="none" w:sz="0" w:space="0" w:color="auto"/>
                          </w:divBdr>
                          <w:divsChild>
                            <w:div w:id="17955223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8" /><Relationship Type="http://schemas.openxmlformats.org/officeDocument/2006/relationships/image" Target="media/image13.png" Id="rId26" /><Relationship Type="http://schemas.openxmlformats.org/officeDocument/2006/relationships/image" Target="media/image26.png" Id="rId39" /><Relationship Type="http://schemas.openxmlformats.org/officeDocument/2006/relationships/image" Target="media/image8.png" Id="rId21" /><Relationship Type="http://schemas.openxmlformats.org/officeDocument/2006/relationships/image" Target="media/image21.png" Id="rId34" /><Relationship Type="http://schemas.openxmlformats.org/officeDocument/2006/relationships/image" Target="media/image29.png" Id="rId42" /><Relationship Type="http://schemas.openxmlformats.org/officeDocument/2006/relationships/image" Target="media/image34.png" Id="rId47"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image" Target="media/image50.png" Id="rId63" /><Relationship Type="http://schemas.openxmlformats.org/officeDocument/2006/relationships/image" Target="media/image55.png" Id="rId68" /><Relationship Type="http://schemas.openxmlformats.org/officeDocument/2006/relationships/footer" Target="footer3.xml" Id="rId76" /><Relationship Type="http://schemas.openxmlformats.org/officeDocument/2006/relationships/styles" Target="styles.xml" Id="rId7" /><Relationship Type="http://schemas.openxmlformats.org/officeDocument/2006/relationships/header" Target="header1.xml" Id="rId71"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16.png" Id="rId29" /><Relationship Type="http://schemas.openxmlformats.org/officeDocument/2006/relationships/endnotes" Target="endnotes.xml"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image" Target="media/image53.png" Id="rId66" /><Relationship Type="http://schemas.openxmlformats.org/officeDocument/2006/relationships/footer" Target="footer2.xml" Id="rId74" /><Relationship Type="http://schemas.openxmlformats.org/officeDocument/2006/relationships/customXml" Target="../customXml/item5.xml" Id="rId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image" Target="media/image48.png" Id="rId61"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image" Target="media/image52.png" Id="rId65" /><Relationship Type="http://schemas.openxmlformats.org/officeDocument/2006/relationships/footer" Target="footer1.xm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30.png" Id="rId43" /><Relationship Type="http://schemas.openxmlformats.org/officeDocument/2006/relationships/image" Target="media/image35.png" Id="rId48" /><Relationship Type="http://schemas.openxmlformats.org/officeDocument/2006/relationships/image" Target="media/image43.png" Id="rId56" /><Relationship Type="http://schemas.openxmlformats.org/officeDocument/2006/relationships/image" Target="media/image51.png" Id="rId64" /><Relationship Type="http://schemas.openxmlformats.org/officeDocument/2006/relationships/image" Target="media/image56.png" Id="rId69" /><Relationship Type="http://schemas.openxmlformats.org/officeDocument/2006/relationships/fontTable" Target="fontTable.xml" Id="rId77" /><Relationship Type="http://schemas.openxmlformats.org/officeDocument/2006/relationships/settings" Target="settings.xml" Id="rId8" /><Relationship Type="http://schemas.openxmlformats.org/officeDocument/2006/relationships/image" Target="media/image38.png" Id="rId51" /><Relationship Type="http://schemas.openxmlformats.org/officeDocument/2006/relationships/header" Target="header2.xml" Id="rId72"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33.png" Id="rId46" /><Relationship Type="http://schemas.openxmlformats.org/officeDocument/2006/relationships/image" Target="media/image46.png" Id="rId59" /><Relationship Type="http://schemas.openxmlformats.org/officeDocument/2006/relationships/image" Target="media/image54.png" Id="rId67" /><Relationship Type="http://schemas.openxmlformats.org/officeDocument/2006/relationships/image" Target="media/image7.png" Id="rId20" /><Relationship Type="http://schemas.openxmlformats.org/officeDocument/2006/relationships/image" Target="media/image28.png" Id="rId41" /><Relationship Type="http://schemas.openxmlformats.org/officeDocument/2006/relationships/image" Target="media/image41.png" Id="rId54" /><Relationship Type="http://schemas.openxmlformats.org/officeDocument/2006/relationships/image" Target="media/image49.png" Id="rId62" /><Relationship Type="http://schemas.openxmlformats.org/officeDocument/2006/relationships/header" Target="header3.xml" Id="rId75" /><Relationship Type="http://schemas.openxmlformats.org/officeDocument/2006/relationships/customXml" Target="../customXml/item1.xml" Id="rId1" /><Relationship Type="http://schemas.openxmlformats.org/officeDocument/2006/relationships/numbering" Target="numbering.xml" Id="rId6" /><Relationship Type="http://schemas.microsoft.com/office/2011/relationships/people" Target="/word/people.xml" Id="R4fd63b70d0b74ea3" /><Relationship Type="http://schemas.openxmlformats.org/officeDocument/2006/relationships/hyperlink" Target="https://eservices.minnstate.edu/finance-student/supervisor/approveTimeWorked.do" TargetMode="External" Id="Rc11a937e53ad482f" /><Relationship Type="http://schemas.openxmlformats.org/officeDocument/2006/relationships/hyperlink" Target="http://servicedesk.minnstate.edu/CherwellPortal/MNSO" TargetMode="External" Id="Rb974f4cc52224d45" /><Relationship Type="http://schemas.openxmlformats.org/officeDocument/2006/relationships/glossaryDocument" Target="/word/glossary/document.xml" Id="R86569c04f3d247ea" /></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yslka\AppData\Local\Temp\UserDocumentation-1.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c6dc307-6cb7-4c34-bf5c-eb637ec4f8b5}"/>
      </w:docPartPr>
      <w:docPartBody>
        <w:p w14:paraId="52DB54F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nect Document" ma:contentTypeID="0x010100A30981F5A4EBE748BC02F4791E031D60009B23D1AD64C7B84DABBF99D52BC8D38C" ma:contentTypeVersion="53" ma:contentTypeDescription="" ma:contentTypeScope="" ma:versionID="435fa6c9b1a450252aabd886a6602289">
  <xsd:schema xmlns:xsd="http://www.w3.org/2001/XMLSchema" xmlns:xs="http://www.w3.org/2001/XMLSchema" xmlns:p="http://schemas.microsoft.com/office/2006/metadata/properties" xmlns:ns3="0e610397-98f1-4b66-85e8-a097ded8f7b6" xmlns:ns4="adbc591e-ae99-4ff3-974b-db309ad62ab4" xmlns:ns5="http://schemas.microsoft.com/sharepoint/v4" targetNamespace="http://schemas.microsoft.com/office/2006/metadata/properties" ma:root="true" ma:fieldsID="91a1300c25bdb21ddcdbf9c30c211973" ns3:_="" ns4:_="" ns5:_="">
    <xsd:import namespace="0e610397-98f1-4b66-85e8-a097ded8f7b6"/>
    <xsd:import namespace="adbc591e-ae99-4ff3-974b-db309ad62ab4"/>
    <xsd:import namespace="http://schemas.microsoft.com/sharepoint/v4"/>
    <xsd:element name="properties">
      <xsd:complexType>
        <xsd:sequence>
          <xsd:element name="documentManagement">
            <xsd:complexType>
              <xsd:all>
                <xsd:element ref="ns3:DocumentType" minOccurs="0"/>
                <xsd:element ref="ns3:Groups" minOccurs="0"/>
                <xsd:element ref="ns3:Topics" minOccurs="0"/>
                <xsd:element ref="ns3:BusinessProcesses" minOccurs="0"/>
                <xsd:element ref="ns3:Project" minOccurs="0"/>
                <xsd:element ref="ns3:UserGroup" minOccurs="0"/>
                <xsd:element ref="ns3:MeetingDate" minOccurs="0"/>
                <xsd:element ref="ns3:TaxCatchAllLabel" minOccurs="0"/>
                <xsd:element ref="ns3:SharedWithUsers" minOccurs="0"/>
                <xsd:element ref="ns3:SharedWithDetails" minOccurs="0"/>
                <xsd:element ref="ns3:TaxCatchAll" minOccurs="0"/>
                <xsd:element ref="ns3:Groups_x003a_ID" minOccurs="0"/>
                <xsd:element ref="ns3:Topics_x003a_ID" minOccurs="0"/>
                <xsd:element ref="ns3:BusinessProcesses_x003a_ID" minOccurs="0"/>
                <xsd:element ref="ns3:_Groups" minOccurs="0"/>
                <xsd:element ref="ns4:Documents" minOccurs="0"/>
                <xsd:element ref="ns3:_Project" minOccurs="0"/>
                <xsd:element ref="ns4:Indexing_x0028_1_x0029_" minOccurs="0"/>
                <xsd:element ref="ns4:Indexing_x0020_V3" minOccurs="0"/>
                <xsd:element ref="ns5:IconOverlay" minOccurs="0"/>
                <xsd:element ref="ns4:Indexing_x0020_V4" minOccurs="0"/>
                <xsd:element ref="ns3:LastSharedByUser" minOccurs="0"/>
                <xsd:element ref="ns3:LastSharedByTime" minOccurs="0"/>
                <xsd:element ref="ns3:_UserGroup"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0397-98f1-4b66-85e8-a097ded8f7b6" elementFormDefault="qualified">
    <xsd:import namespace="http://schemas.microsoft.com/office/2006/documentManagement/types"/>
    <xsd:import namespace="http://schemas.microsoft.com/office/infopath/2007/PartnerControls"/>
    <xsd:element name="DocumentType" ma:index="3" nillable="true" ma:displayName="Document Type" ma:format="Dropdown" ma:indexed="true" ma:internalName="DocumentType">
      <xsd:simpleType>
        <xsd:restriction base="dms:Choice">
          <xsd:enumeration value="Agenda"/>
          <xsd:enumeration value="Business Story"/>
          <xsd:enumeration value="Communication"/>
          <xsd:enumeration value="Diagram"/>
          <xsd:enumeration value="Glossary"/>
          <xsd:enumeration value="Meeting Minutes"/>
          <xsd:enumeration value="Other"/>
          <xsd:enumeration value="Planning"/>
          <xsd:enumeration value="Presentation"/>
          <xsd:enumeration value="Pre-Business Case"/>
          <xsd:enumeration value="Procedure Abstract"/>
          <xsd:enumeration value="Production Job Abstract"/>
          <xsd:enumeration value="Program Abstract"/>
          <xsd:enumeration value="QA Test Case"/>
          <xsd:enumeration value="Recording"/>
          <xsd:enumeration value="Report"/>
          <xsd:enumeration value="Requirements"/>
          <xsd:enumeration value="Security"/>
          <xsd:enumeration value="Status"/>
          <xsd:enumeration value="Tech Spec"/>
          <xsd:enumeration value="Test Case"/>
          <xsd:enumeration value="Training"/>
          <xsd:enumeration value="User Guide"/>
        </xsd:restriction>
      </xsd:simpleType>
    </xsd:element>
    <xsd:element name="Groups" ma:index="4" nillable="true" ma:displayName="Groups" ma:list="{42d3fd5d-229f-4122-9f46-f34fb8d2eb5a}" ma:internalName="Groups" ma:readOnly="false"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Topics" ma:index="5" nillable="true" ma:displayName="Topics" ma:list="{47603851-d58e-459b-943f-53dd3772e573}" ma:internalName="Topics" ma:readOnly="false"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BusinessProcesses" ma:index="6" nillable="true" ma:displayName="Business Processes" ma:list="{8196ff67-ef5c-4327-9c3b-b972a92e142b}" ma:internalName="BusinessProcesses" ma:readOnly="false"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Project" ma:index="7" nillable="true" ma:displayName="Project" ma:list="{bf5ba853-f418-4502-b8f8-5f923b9dca33}" ma:internalName="Project"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UserGroup" ma:index="8" nillable="true" ma:displayName="User Group" ma:list="{b5e46c7a-4b98-485a-8c6f-00400d79f034}" ma:internalName="UserGroup"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MeetingDate" ma:index="9" nillable="true" ma:displayName="Meeting Date" ma:format="DateOnly" ma:indexed="true" ma:internalName="MeetingDate" ma:readOnly="false">
      <xsd:simpleType>
        <xsd:restriction base="dms:DateTime"/>
      </xsd:simpleType>
    </xsd:element>
    <xsd:element name="TaxCatchAllLabel" ma:index="14" nillable="true" ma:displayName="Taxonomy Catch All Column1" ma:description="" ma:hidden="true" ma:list="{125994c5-024b-454d-bab1-2f58795d1390}" ma:internalName="TaxCatchAllLabel" ma:readOnly="true" ma:showField="CatchAllDataLabel"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18" nillable="true" ma:displayName="Taxonomy Catch All Column" ma:description="" ma:hidden="true" ma:list="{125994c5-024b-454d-bab1-2f58795d1390}" ma:internalName="TaxCatchAll" ma:showField="CatchAllData"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Groups_x003a_ID" ma:index="19" nillable="true" ma:displayName="Groups:ID" ma:list="{42d3fd5d-229f-4122-9f46-f34fb8d2eb5a}" ma:internalName="Groups_x003A_ID" ma:readOnly="true" ma:showField="ID"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Topics_x003a_ID" ma:index="21" nillable="true" ma:displayName="Topics:ID" ma:list="{47603851-d58e-459b-943f-53dd3772e573}" ma:internalName="Topics_x003A_ID" ma:readOnly="true" ma:showField="ID"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BusinessProcesses_x003a_ID" ma:index="23" nillable="true" ma:displayName="BusinessProcesses:ID" ma:list="{8196ff67-ef5c-4327-9c3b-b972a92e142b}" ma:internalName="BusinessProcesses_x003A_ID" ma:readOnly="true" ma:showField="ID"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_Groups" ma:index="24" nillable="true" ma:displayName="_Groups" ma:hidden="true" ma:indexed="true" ma:internalName="_Groups" ma:readOnly="false">
      <xsd:simpleType>
        <xsd:restriction base="dms:Text">
          <xsd:maxLength value="255"/>
        </xsd:restriction>
      </xsd:simpleType>
    </xsd:element>
    <xsd:element name="_Project" ma:index="26" nillable="true" ma:displayName="_Project" ma:hidden="true" ma:indexed="true" ma:internalName="_Project" ma:readOnly="false">
      <xsd:simpleType>
        <xsd:restriction base="dms:Text">
          <xsd:maxLength value="255"/>
        </xsd:restriction>
      </xsd:simpleType>
    </xsd:element>
    <xsd:element name="LastSharedByUser" ma:index="31" nillable="true" ma:displayName="Last Shared By User" ma:description="" ma:internalName="LastSharedByUser" ma:readOnly="true">
      <xsd:simpleType>
        <xsd:restriction base="dms:Note">
          <xsd:maxLength value="255"/>
        </xsd:restriction>
      </xsd:simpleType>
    </xsd:element>
    <xsd:element name="LastSharedByTime" ma:index="32" nillable="true" ma:displayName="Last Shared By Time" ma:description="" ma:internalName="LastSharedByTime" ma:readOnly="true">
      <xsd:simpleType>
        <xsd:restriction base="dms:DateTime"/>
      </xsd:simpleType>
    </xsd:element>
    <xsd:element name="_UserGroup" ma:index="33" nillable="true" ma:displayName="_UserGroup" ma:hidden="true" ma:indexed="true" ma:internalName="_User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bc591e-ae99-4ff3-974b-db309ad62ab4" elementFormDefault="qualified">
    <xsd:import namespace="http://schemas.microsoft.com/office/2006/documentManagement/types"/>
    <xsd:import namespace="http://schemas.microsoft.com/office/infopath/2007/PartnerControls"/>
    <xsd:element name="Documents" ma:index="25" nillable="true" ma:displayName="Indexing" ma:internalName="Documents">
      <xsd:complexType>
        <xsd:complexContent>
          <xsd:extension base="dms:URL">
            <xsd:sequence>
              <xsd:element name="Url" type="dms:ValidUrl" minOccurs="0" nillable="true"/>
              <xsd:element name="Description" type="xsd:string" nillable="true"/>
            </xsd:sequence>
          </xsd:extension>
        </xsd:complexContent>
      </xsd:complexType>
    </xsd:element>
    <xsd:element name="Indexing_x0028_1_x0029_" ma:index="27" nillable="true" ma:displayName="Indexing" ma:internalName="Indexing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Indexing_x0020_V3" ma:index="28" nillable="true" ma:displayName="Indexing V3" ma:internalName="Indexing_x0020_V3">
      <xsd:complexType>
        <xsd:complexContent>
          <xsd:extension base="dms:URL">
            <xsd:sequence>
              <xsd:element name="Url" type="dms:ValidUrl" minOccurs="0" nillable="true"/>
              <xsd:element name="Description" type="xsd:string" nillable="true"/>
            </xsd:sequence>
          </xsd:extension>
        </xsd:complexContent>
      </xsd:complexType>
    </xsd:element>
    <xsd:element name="Indexing_x0020_V4" ma:index="30" nillable="true" ma:displayName="Indexing V4" ma:internalName="Indexing_x0020_V4">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0e610397-98f1-4b66-85e8-a097ded8f7b6">
      <Value>18</Value>
      <Value>16</Value>
      <Value>211</Value>
      <Value>232</Value>
    </TaxCatchAll>
    <DocumentType xmlns="0e610397-98f1-4b66-85e8-a097ded8f7b6">User Guide</DocumentType>
    <Topics xmlns="0e610397-98f1-4b66-85e8-a097ded8f7b6">
      <Value>20</Value>
    </Topics>
    <BusinessProcesses xmlns="0e610397-98f1-4b66-85e8-a097ded8f7b6">
      <Value>30</Value>
    </BusinessProcesses>
    <UserGroup xmlns="0e610397-98f1-4b66-85e8-a097ded8f7b6"/>
    <Project xmlns="0e610397-98f1-4b66-85e8-a097ded8f7b6"/>
    <Groups xmlns="0e610397-98f1-4b66-85e8-a097ded8f7b6">
      <Value>1</Value>
    </Groups>
    <MeetingDate xmlns="0e610397-98f1-4b66-85e8-a097ded8f7b6" xsi:nil="true"/>
    <_Project xmlns="0e610397-98f1-4b66-85e8-a097ded8f7b6">Null</_Project>
    <Documents xmlns="adbc591e-ae99-4ff3-974b-db309ad62ab4">
      <Url>https://mnscu.sharepoint.com/sites/isrsproducts/_layouts/15/wrkstat.aspx?List=adbc591e-ae99-4ff3-974b-db309ad62ab4&amp;WorkflowInstanceName=eafd1696-71fc-4494-aff5-c7820ca89cce</Url>
      <Description>Complete</Description>
    </Documents>
    <_Groups xmlns="0e610397-98f1-4b66-85e8-a097ded8f7b6">Finance</_Groups>
    <IconOverlay xmlns="http://schemas.microsoft.com/sharepoint/v4" xsi:nil="true"/>
    <Indexing_x0020_V3 xmlns="adbc591e-ae99-4ff3-974b-db309ad62ab4">
      <Url xsi:nil="true"/>
      <Description xsi:nil="true"/>
    </Indexing_x0020_V3>
    <Indexing_x0028_1_x0029_ xmlns="adbc591e-ae99-4ff3-974b-db309ad62ab4">
      <Url xsi:nil="true"/>
      <Description xsi:nil="true"/>
    </Indexing_x0028_1_x0029_>
    <Indexing_x0020_V4 xmlns="adbc591e-ae99-4ff3-974b-db309ad62ab4">
      <Url>https://mnscu.sharepoint.com/sites/isrsproducts/_layouts/15/wrkstat.aspx?List=adbc591e-ae99-4ff3-974b-db309ad62ab4&amp;WorkflowInstanceName=b7a2f506-d2c3-446d-a8df-cf1a2413721d</Url>
      <Description>Complete</Description>
    </Indexing_x0020_V4>
    <_UserGroup xmlns="0e610397-98f1-4b66-85e8-a097ded8f7b6">Null</_UserGroup>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408A7-234B-4ADD-9056-A638C9046FE2}">
  <ds:schemaRefs>
    <ds:schemaRef ds:uri="http://schemas.microsoft.com/sharepoint/v3/contenttype/forms"/>
  </ds:schemaRefs>
</ds:datastoreItem>
</file>

<file path=customXml/itemProps2.xml><?xml version="1.0" encoding="utf-8"?>
<ds:datastoreItem xmlns:ds="http://schemas.openxmlformats.org/officeDocument/2006/customXml" ds:itemID="{2CB839D2-03AA-43AA-AB19-DA705C254601}"/>
</file>

<file path=customXml/itemProps3.xml><?xml version="1.0" encoding="utf-8"?>
<ds:datastoreItem xmlns:ds="http://schemas.openxmlformats.org/officeDocument/2006/customXml" ds:itemID="{526CF23B-4202-48AF-B8B8-92B34C0BFA29}">
  <ds:schemaRefs>
    <ds:schemaRef ds:uri="adbc591e-ae99-4ff3-974b-db309ad62ab4"/>
    <ds:schemaRef ds:uri="http://schemas.microsoft.com/office/2006/metadata/properties"/>
    <ds:schemaRef ds:uri="http://schemas.microsoft.com/sharepoint/v4"/>
    <ds:schemaRef ds:uri="0e610397-98f1-4b66-85e8-a097ded8f7b6"/>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A98531FC-50F1-4702-845D-2BE86DDDE063}">
  <ds:schemaRefs>
    <ds:schemaRef ds:uri="http://schemas.openxmlformats.org/officeDocument/2006/bibliography"/>
  </ds:schemaRefs>
</ds:datastoreItem>
</file>

<file path=customXml/itemProps5.xml><?xml version="1.0" encoding="utf-8"?>
<ds:datastoreItem xmlns:ds="http://schemas.openxmlformats.org/officeDocument/2006/customXml" ds:itemID="{AFE581BE-ADB6-453D-953B-6D30EE6C3A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UserDocumentation-1</ap:Template>
  <ap:Application>Microsoft Office Word</ap:Application>
  <ap:DocSecurity>0</ap:DocSecurity>
  <ap:ScaleCrop>false</ap:ScaleCrop>
  <ap:Company>MnSCu</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Payroll Supervisor Train the Trainer Guide</dc:title>
  <dc:creator>Amy.Deck@so.mnscu.edu</dc:creator>
  <cp:keywords/>
  <cp:lastModifiedBy>Freund, Michael P</cp:lastModifiedBy>
  <cp:revision>137</cp:revision>
  <cp:lastPrinted>2016-06-22T18:05:00Z</cp:lastPrinted>
  <dcterms:created xsi:type="dcterms:W3CDTF">2015-04-22T13:39:00Z</dcterms:created>
  <dcterms:modified xsi:type="dcterms:W3CDTF">2018-01-30T18:50:32Z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0x010100A30981F5A4EBE748BC02F4791E031D60009B23D1AD64C7B84DABBF99D52BC8D38C</vt:lpwstr>
  </property>
  <property fmtid="{D5CDD505-2E9C-101B-9397-08002B2CF9AE}" pid="3" name="TaxKeyword">
    <vt:lpwstr/>
  </property>
  <property fmtid="{D5CDD505-2E9C-101B-9397-08002B2CF9AE}" pid="4" name="Project_x002F_Team">
    <vt:lpwstr>32;#ISRS Development Teams|e9ff1da8-d237-472c-9984-ec2c98a64c45</vt:lpwstr>
  </property>
  <property fmtid="{D5CDD505-2E9C-101B-9397-08002B2CF9AE}" pid="5" name="Portfolio">
    <vt:lpwstr/>
  </property>
  <property fmtid="{D5CDD505-2E9C-101B-9397-08002B2CF9AE}" pid="6" name="Commen Terms">
    <vt:lpwstr/>
  </property>
  <property fmtid="{D5CDD505-2E9C-101B-9397-08002B2CF9AE}" pid="7" name="Division">
    <vt:lpwstr>16;#Information Technology Services|11b0b677-322f-4a73-8d6c-d1ad86db4a4a</vt:lpwstr>
  </property>
  <property fmtid="{D5CDD505-2E9C-101B-9397-08002B2CF9AE}" pid="8" name="SubUnit">
    <vt:lpwstr/>
  </property>
  <property fmtid="{D5CDD505-2E9C-101B-9397-08002B2CF9AE}" pid="9" name="Unit">
    <vt:lpwstr>18;#ISRS|c1ca2305-f6db-4d9f-976a-7a18278f933d</vt:lpwstr>
  </property>
  <property fmtid="{D5CDD505-2E9C-101B-9397-08002B2CF9AE}" pid="10" name="Project/Team">
    <vt:lpwstr>211;#ISRS Development Teams|e9ff1da8-d237-472c-9984-ec2c98a64c45</vt:lpwstr>
  </property>
  <property fmtid="{D5CDD505-2E9C-101B-9397-08002B2CF9AE}" pid="11" name="Business_x0020_Process">
    <vt:lpwstr/>
  </property>
  <property fmtid="{D5CDD505-2E9C-101B-9397-08002B2CF9AE}" pid="12" name="Topic1">
    <vt:lpwstr>232;#Paying Student Employees|0b9271e0-11be-4001-b636-9d206c54404d</vt:lpwstr>
  </property>
  <property fmtid="{D5CDD505-2E9C-101B-9397-08002B2CF9AE}" pid="13" name="Business Process">
    <vt:lpwstr/>
  </property>
  <property fmtid="{D5CDD505-2E9C-101B-9397-08002B2CF9AE}" pid="14" name="Order">
    <vt:r8>5100</vt:r8>
  </property>
  <property fmtid="{D5CDD505-2E9C-101B-9397-08002B2CF9AE}" pid="15" name="URL">
    <vt:lpwstr/>
  </property>
  <property fmtid="{D5CDD505-2E9C-101B-9397-08002B2CF9AE}" pid="16" name="ClientSideApplicationId">
    <vt:lpwstr/>
  </property>
  <property fmtid="{D5CDD505-2E9C-101B-9397-08002B2CF9AE}" pid="17" name="PageLayoutType">
    <vt:lpwstr/>
  </property>
  <property fmtid="{D5CDD505-2E9C-101B-9397-08002B2CF9AE}" pid="18" name="BannerImageOffset">
    <vt:lpwstr/>
  </property>
  <property fmtid="{D5CDD505-2E9C-101B-9397-08002B2CF9AE}" pid="19" name="CanvasContent1">
    <vt:lpwstr/>
  </property>
  <property fmtid="{D5CDD505-2E9C-101B-9397-08002B2CF9AE}" pid="20" name="BannerImageUrl">
    <vt:lpwstr/>
  </property>
</Properties>
</file>